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43C71" w14:textId="77777777" w:rsidR="00033813" w:rsidRDefault="002263F5">
      <w:r>
        <w:t>Arkiv – venstre safe</w:t>
      </w:r>
    </w:p>
    <w:p w14:paraId="4A8FBCAD" w14:textId="77777777" w:rsidR="002263F5" w:rsidRDefault="002263F5"/>
    <w:p w14:paraId="07461BFB" w14:textId="77777777" w:rsidR="002263F5" w:rsidRDefault="00BC6014">
      <w:r>
        <w:t>Øverste hylle til venstre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191"/>
        <w:gridCol w:w="2434"/>
        <w:gridCol w:w="1813"/>
      </w:tblGrid>
      <w:tr w:rsidR="002263F5" w14:paraId="6459CE74" w14:textId="77777777" w:rsidTr="002263F5">
        <w:tc>
          <w:tcPr>
            <w:tcW w:w="1812" w:type="dxa"/>
          </w:tcPr>
          <w:p w14:paraId="27AC2B93" w14:textId="77777777" w:rsidR="002263F5" w:rsidRDefault="002263F5" w:rsidP="00CB36C9">
            <w:r>
              <w:t xml:space="preserve">Arkiv kode </w:t>
            </w:r>
          </w:p>
        </w:tc>
        <w:tc>
          <w:tcPr>
            <w:tcW w:w="1812" w:type="dxa"/>
          </w:tcPr>
          <w:p w14:paraId="13107382" w14:textId="77777777" w:rsidR="002263F5" w:rsidRDefault="002263F5" w:rsidP="00CB36C9">
            <w:r>
              <w:t>Fra år til år</w:t>
            </w:r>
          </w:p>
        </w:tc>
        <w:tc>
          <w:tcPr>
            <w:tcW w:w="1191" w:type="dxa"/>
          </w:tcPr>
          <w:p w14:paraId="792BF22D" w14:textId="77777777" w:rsidR="002263F5" w:rsidRDefault="002263F5" w:rsidP="00CB36C9">
            <w:r>
              <w:t>Antall bokse</w:t>
            </w:r>
          </w:p>
        </w:tc>
        <w:tc>
          <w:tcPr>
            <w:tcW w:w="2434" w:type="dxa"/>
          </w:tcPr>
          <w:p w14:paraId="25F6B225" w14:textId="77777777" w:rsidR="002263F5" w:rsidRDefault="002263F5" w:rsidP="00CB36C9">
            <w:r>
              <w:t xml:space="preserve">Merknader  </w:t>
            </w:r>
          </w:p>
        </w:tc>
        <w:tc>
          <w:tcPr>
            <w:tcW w:w="1813" w:type="dxa"/>
          </w:tcPr>
          <w:p w14:paraId="041CEA6B" w14:textId="77777777" w:rsidR="002263F5" w:rsidRDefault="002263F5" w:rsidP="00CB36C9">
            <w:r>
              <w:t>Innhold</w:t>
            </w:r>
            <w:r w:rsidR="003344C3">
              <w:t xml:space="preserve"> – dersom dette er oppgitt</w:t>
            </w:r>
          </w:p>
        </w:tc>
      </w:tr>
      <w:tr w:rsidR="002263F5" w14:paraId="11E95026" w14:textId="77777777" w:rsidTr="002263F5">
        <w:tc>
          <w:tcPr>
            <w:tcW w:w="1812" w:type="dxa"/>
          </w:tcPr>
          <w:p w14:paraId="64523232" w14:textId="77777777" w:rsidR="002263F5" w:rsidRDefault="002263F5" w:rsidP="00CB36C9">
            <w:r>
              <w:t>000-022</w:t>
            </w:r>
          </w:p>
        </w:tc>
        <w:tc>
          <w:tcPr>
            <w:tcW w:w="1812" w:type="dxa"/>
          </w:tcPr>
          <w:p w14:paraId="405CA43F" w14:textId="77777777" w:rsidR="002263F5" w:rsidRDefault="002263F5" w:rsidP="00CB36C9">
            <w:r>
              <w:t>1978-1993</w:t>
            </w:r>
          </w:p>
        </w:tc>
        <w:tc>
          <w:tcPr>
            <w:tcW w:w="1191" w:type="dxa"/>
          </w:tcPr>
          <w:p w14:paraId="3D15D6EF" w14:textId="77777777" w:rsidR="002263F5" w:rsidRDefault="002263F5" w:rsidP="00CB36C9">
            <w:r>
              <w:t>1</w:t>
            </w:r>
          </w:p>
        </w:tc>
        <w:tc>
          <w:tcPr>
            <w:tcW w:w="2434" w:type="dxa"/>
          </w:tcPr>
          <w:p w14:paraId="09E364B2" w14:textId="77777777" w:rsidR="002263F5" w:rsidRDefault="002263F5" w:rsidP="00CB36C9"/>
        </w:tc>
        <w:tc>
          <w:tcPr>
            <w:tcW w:w="1813" w:type="dxa"/>
          </w:tcPr>
          <w:p w14:paraId="739ABA48" w14:textId="77777777" w:rsidR="002263F5" w:rsidRDefault="002263F5" w:rsidP="00CB36C9">
            <w:r>
              <w:t xml:space="preserve">Org. </w:t>
            </w:r>
            <w:r w:rsidR="007C7FCE">
              <w:t xml:space="preserve"> og </w:t>
            </w:r>
            <w:r>
              <w:t>adm</w:t>
            </w:r>
          </w:p>
        </w:tc>
      </w:tr>
      <w:tr w:rsidR="002263F5" w14:paraId="743D740D" w14:textId="77777777" w:rsidTr="002263F5">
        <w:tc>
          <w:tcPr>
            <w:tcW w:w="1812" w:type="dxa"/>
          </w:tcPr>
          <w:p w14:paraId="3EB47C2D" w14:textId="77777777" w:rsidR="002263F5" w:rsidRDefault="002263F5" w:rsidP="00CB36C9">
            <w:r>
              <w:t>000</w:t>
            </w:r>
            <w:r w:rsidR="007C7FCE">
              <w:t>-</w:t>
            </w:r>
            <w:r>
              <w:t>001</w:t>
            </w:r>
          </w:p>
        </w:tc>
        <w:tc>
          <w:tcPr>
            <w:tcW w:w="1812" w:type="dxa"/>
          </w:tcPr>
          <w:p w14:paraId="2D0C90EE" w14:textId="77777777" w:rsidR="002263F5" w:rsidRDefault="002263F5" w:rsidP="00CB36C9">
            <w:r>
              <w:t>1978 - 1979</w:t>
            </w:r>
          </w:p>
        </w:tc>
        <w:tc>
          <w:tcPr>
            <w:tcW w:w="1191" w:type="dxa"/>
          </w:tcPr>
          <w:p w14:paraId="5620D858" w14:textId="77777777" w:rsidR="002263F5" w:rsidRDefault="002263F5" w:rsidP="00CB36C9">
            <w:r>
              <w:t>1</w:t>
            </w:r>
          </w:p>
        </w:tc>
        <w:tc>
          <w:tcPr>
            <w:tcW w:w="2434" w:type="dxa"/>
          </w:tcPr>
          <w:p w14:paraId="451898A9" w14:textId="77777777" w:rsidR="002263F5" w:rsidRDefault="002263F5" w:rsidP="00CB36C9"/>
        </w:tc>
        <w:tc>
          <w:tcPr>
            <w:tcW w:w="1813" w:type="dxa"/>
          </w:tcPr>
          <w:p w14:paraId="5BA56C6D" w14:textId="77777777" w:rsidR="002263F5" w:rsidRDefault="007C7FCE" w:rsidP="00CB36C9">
            <w:r>
              <w:t>Org. og adm</w:t>
            </w:r>
          </w:p>
        </w:tc>
      </w:tr>
      <w:tr w:rsidR="002263F5" w14:paraId="528CFF84" w14:textId="77777777" w:rsidTr="002263F5">
        <w:tc>
          <w:tcPr>
            <w:tcW w:w="1812" w:type="dxa"/>
          </w:tcPr>
          <w:p w14:paraId="749A0A7C" w14:textId="77777777" w:rsidR="002263F5" w:rsidRDefault="007C7FCE" w:rsidP="00CB36C9">
            <w:r>
              <w:t>000-011</w:t>
            </w:r>
          </w:p>
        </w:tc>
        <w:tc>
          <w:tcPr>
            <w:tcW w:w="1812" w:type="dxa"/>
          </w:tcPr>
          <w:p w14:paraId="54912950" w14:textId="77777777" w:rsidR="002263F5" w:rsidRDefault="007C7FCE" w:rsidP="00CB36C9">
            <w:r>
              <w:t>1978-1990</w:t>
            </w:r>
          </w:p>
        </w:tc>
        <w:tc>
          <w:tcPr>
            <w:tcW w:w="1191" w:type="dxa"/>
          </w:tcPr>
          <w:p w14:paraId="5FEABC0D" w14:textId="77777777" w:rsidR="002263F5" w:rsidRDefault="007C7FCE" w:rsidP="00CB36C9">
            <w:r>
              <w:t>1</w:t>
            </w:r>
          </w:p>
        </w:tc>
        <w:tc>
          <w:tcPr>
            <w:tcW w:w="2434" w:type="dxa"/>
          </w:tcPr>
          <w:p w14:paraId="4B3D1E55" w14:textId="77777777" w:rsidR="002263F5" w:rsidRDefault="002263F5" w:rsidP="00CB36C9"/>
        </w:tc>
        <w:tc>
          <w:tcPr>
            <w:tcW w:w="1813" w:type="dxa"/>
          </w:tcPr>
          <w:p w14:paraId="02C17408" w14:textId="77777777" w:rsidR="002263F5" w:rsidRDefault="002263F5" w:rsidP="00CB36C9"/>
        </w:tc>
      </w:tr>
      <w:tr w:rsidR="002263F5" w14:paraId="69A3CF6D" w14:textId="77777777" w:rsidTr="002263F5">
        <w:tc>
          <w:tcPr>
            <w:tcW w:w="1812" w:type="dxa"/>
          </w:tcPr>
          <w:p w14:paraId="06335608" w14:textId="77777777" w:rsidR="002263F5" w:rsidRDefault="007C7FCE" w:rsidP="00CB36C9">
            <w:r>
              <w:t>00 - 057</w:t>
            </w:r>
          </w:p>
        </w:tc>
        <w:tc>
          <w:tcPr>
            <w:tcW w:w="1812" w:type="dxa"/>
          </w:tcPr>
          <w:p w14:paraId="7A782AAC" w14:textId="77777777" w:rsidR="002263F5" w:rsidRDefault="007C7FCE" w:rsidP="00CB36C9">
            <w:r>
              <w:t>1988 -1992</w:t>
            </w:r>
          </w:p>
        </w:tc>
        <w:tc>
          <w:tcPr>
            <w:tcW w:w="1191" w:type="dxa"/>
          </w:tcPr>
          <w:p w14:paraId="6F0A0A68" w14:textId="77777777" w:rsidR="002263F5" w:rsidRDefault="007C7FCE" w:rsidP="00CB36C9">
            <w:r>
              <w:t>1</w:t>
            </w:r>
          </w:p>
        </w:tc>
        <w:tc>
          <w:tcPr>
            <w:tcW w:w="2434" w:type="dxa"/>
          </w:tcPr>
          <w:p w14:paraId="6F3E36C8" w14:textId="77777777" w:rsidR="002263F5" w:rsidRDefault="002263F5" w:rsidP="00CB36C9"/>
        </w:tc>
        <w:tc>
          <w:tcPr>
            <w:tcW w:w="1813" w:type="dxa"/>
          </w:tcPr>
          <w:p w14:paraId="40C8925D" w14:textId="77777777" w:rsidR="002263F5" w:rsidRDefault="002263F5" w:rsidP="00CB36C9"/>
        </w:tc>
      </w:tr>
      <w:tr w:rsidR="002263F5" w14:paraId="1E5AAA39" w14:textId="77777777" w:rsidTr="002263F5">
        <w:tc>
          <w:tcPr>
            <w:tcW w:w="1812" w:type="dxa"/>
          </w:tcPr>
          <w:p w14:paraId="4C597A0A" w14:textId="77777777" w:rsidR="002263F5" w:rsidRDefault="007C7FCE" w:rsidP="00CB36C9">
            <w:r>
              <w:t>001</w:t>
            </w:r>
          </w:p>
        </w:tc>
        <w:tc>
          <w:tcPr>
            <w:tcW w:w="1812" w:type="dxa"/>
          </w:tcPr>
          <w:p w14:paraId="1FABABA0" w14:textId="77777777" w:rsidR="002263F5" w:rsidRDefault="007C7FCE" w:rsidP="00CB36C9">
            <w:r>
              <w:t>1980 - 1992</w:t>
            </w:r>
          </w:p>
        </w:tc>
        <w:tc>
          <w:tcPr>
            <w:tcW w:w="1191" w:type="dxa"/>
          </w:tcPr>
          <w:p w14:paraId="17E3D25F" w14:textId="77777777" w:rsidR="002263F5" w:rsidRDefault="007C7FCE" w:rsidP="00CB36C9">
            <w:r>
              <w:t>1</w:t>
            </w:r>
          </w:p>
        </w:tc>
        <w:tc>
          <w:tcPr>
            <w:tcW w:w="2434" w:type="dxa"/>
          </w:tcPr>
          <w:p w14:paraId="1A0A57A9" w14:textId="77777777" w:rsidR="002263F5" w:rsidRDefault="002263F5" w:rsidP="00CB36C9"/>
        </w:tc>
        <w:tc>
          <w:tcPr>
            <w:tcW w:w="1813" w:type="dxa"/>
          </w:tcPr>
          <w:p w14:paraId="19D1BD5F" w14:textId="77777777" w:rsidR="002263F5" w:rsidRDefault="007C7FCE" w:rsidP="00CB36C9">
            <w:r>
              <w:t>Kommunevåpen</w:t>
            </w:r>
          </w:p>
        </w:tc>
      </w:tr>
      <w:tr w:rsidR="002263F5" w14:paraId="6B0F2C7A" w14:textId="77777777" w:rsidTr="002263F5">
        <w:tc>
          <w:tcPr>
            <w:tcW w:w="1812" w:type="dxa"/>
          </w:tcPr>
          <w:p w14:paraId="174115D7" w14:textId="77777777" w:rsidR="002263F5" w:rsidRDefault="007C7FCE" w:rsidP="00CB36C9">
            <w:r>
              <w:t>000 - 056</w:t>
            </w:r>
          </w:p>
        </w:tc>
        <w:tc>
          <w:tcPr>
            <w:tcW w:w="1812" w:type="dxa"/>
          </w:tcPr>
          <w:p w14:paraId="36EF975F" w14:textId="77777777" w:rsidR="002263F5" w:rsidRDefault="007C7FCE" w:rsidP="00CB36C9">
            <w:r>
              <w:t>1978 - 1992</w:t>
            </w:r>
          </w:p>
        </w:tc>
        <w:tc>
          <w:tcPr>
            <w:tcW w:w="1191" w:type="dxa"/>
          </w:tcPr>
          <w:p w14:paraId="208EEF2E" w14:textId="77777777" w:rsidR="002263F5" w:rsidRDefault="007C7FCE" w:rsidP="00CB36C9">
            <w:r>
              <w:t>1</w:t>
            </w:r>
          </w:p>
        </w:tc>
        <w:tc>
          <w:tcPr>
            <w:tcW w:w="2434" w:type="dxa"/>
          </w:tcPr>
          <w:p w14:paraId="267A7F1F" w14:textId="77777777" w:rsidR="002263F5" w:rsidRDefault="002263F5" w:rsidP="00CB36C9"/>
        </w:tc>
        <w:tc>
          <w:tcPr>
            <w:tcW w:w="1813" w:type="dxa"/>
          </w:tcPr>
          <w:p w14:paraId="446B7FB5" w14:textId="77777777" w:rsidR="002263F5" w:rsidRDefault="002263F5" w:rsidP="00CB36C9"/>
        </w:tc>
      </w:tr>
      <w:tr w:rsidR="002263F5" w14:paraId="5CF12292" w14:textId="77777777" w:rsidTr="002263F5">
        <w:tc>
          <w:tcPr>
            <w:tcW w:w="1812" w:type="dxa"/>
          </w:tcPr>
          <w:p w14:paraId="402A2979" w14:textId="77777777" w:rsidR="002263F5" w:rsidRDefault="007C7FCE" w:rsidP="00CB36C9">
            <w:r>
              <w:t>011</w:t>
            </w:r>
          </w:p>
        </w:tc>
        <w:tc>
          <w:tcPr>
            <w:tcW w:w="1812" w:type="dxa"/>
          </w:tcPr>
          <w:p w14:paraId="2C85E931" w14:textId="77777777" w:rsidR="002263F5" w:rsidRDefault="007C7FCE" w:rsidP="00CB36C9">
            <w:r>
              <w:t>1979</w:t>
            </w:r>
          </w:p>
        </w:tc>
        <w:tc>
          <w:tcPr>
            <w:tcW w:w="1191" w:type="dxa"/>
          </w:tcPr>
          <w:p w14:paraId="284FB54C" w14:textId="77777777" w:rsidR="002263F5" w:rsidRDefault="007C7FCE" w:rsidP="00CB36C9">
            <w:r>
              <w:t>1</w:t>
            </w:r>
          </w:p>
        </w:tc>
        <w:tc>
          <w:tcPr>
            <w:tcW w:w="2434" w:type="dxa"/>
          </w:tcPr>
          <w:p w14:paraId="14EAFCCE" w14:textId="77777777" w:rsidR="002263F5" w:rsidRDefault="002263F5" w:rsidP="00CB36C9"/>
        </w:tc>
        <w:tc>
          <w:tcPr>
            <w:tcW w:w="1813" w:type="dxa"/>
          </w:tcPr>
          <w:p w14:paraId="15F1164C" w14:textId="77777777" w:rsidR="002263F5" w:rsidRDefault="002263F5" w:rsidP="00CB36C9"/>
        </w:tc>
      </w:tr>
    </w:tbl>
    <w:p w14:paraId="29C82763" w14:textId="77777777" w:rsidR="002263F5" w:rsidRDefault="002263F5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7C7FCE" w14:paraId="373E485F" w14:textId="77777777" w:rsidTr="007C7FCE">
        <w:tc>
          <w:tcPr>
            <w:tcW w:w="1812" w:type="dxa"/>
          </w:tcPr>
          <w:p w14:paraId="7E9BCD77" w14:textId="77777777" w:rsidR="007C7FCE" w:rsidRDefault="007C7FCE">
            <w:r>
              <w:t>000 -032</w:t>
            </w:r>
          </w:p>
        </w:tc>
        <w:tc>
          <w:tcPr>
            <w:tcW w:w="1812" w:type="dxa"/>
          </w:tcPr>
          <w:p w14:paraId="3A263987" w14:textId="77777777" w:rsidR="007C7FCE" w:rsidRDefault="007C7FCE">
            <w:r>
              <w:t>1992</w:t>
            </w:r>
          </w:p>
        </w:tc>
        <w:tc>
          <w:tcPr>
            <w:tcW w:w="1812" w:type="dxa"/>
          </w:tcPr>
          <w:p w14:paraId="6779CE13" w14:textId="77777777" w:rsidR="007C7FCE" w:rsidRDefault="00BC6014">
            <w:r>
              <w:t>1</w:t>
            </w:r>
          </w:p>
        </w:tc>
        <w:tc>
          <w:tcPr>
            <w:tcW w:w="1813" w:type="dxa"/>
          </w:tcPr>
          <w:p w14:paraId="46E3AD88" w14:textId="77777777" w:rsidR="007C7FCE" w:rsidRDefault="007C7FCE"/>
        </w:tc>
        <w:tc>
          <w:tcPr>
            <w:tcW w:w="1813" w:type="dxa"/>
          </w:tcPr>
          <w:p w14:paraId="27851333" w14:textId="77777777" w:rsidR="007C7FCE" w:rsidRDefault="007C7FCE"/>
        </w:tc>
      </w:tr>
      <w:tr w:rsidR="007C7FCE" w14:paraId="4B577321" w14:textId="77777777" w:rsidTr="007C7FCE">
        <w:tc>
          <w:tcPr>
            <w:tcW w:w="1812" w:type="dxa"/>
          </w:tcPr>
          <w:p w14:paraId="6B6B2ADE" w14:textId="77777777" w:rsidR="007C7FCE" w:rsidRDefault="007C7FCE">
            <w:r>
              <w:t>002 - 011</w:t>
            </w:r>
          </w:p>
        </w:tc>
        <w:tc>
          <w:tcPr>
            <w:tcW w:w="1812" w:type="dxa"/>
          </w:tcPr>
          <w:p w14:paraId="095875FF" w14:textId="77777777" w:rsidR="007C7FCE" w:rsidRDefault="007C7FCE">
            <w:r>
              <w:t>1979-1986</w:t>
            </w:r>
          </w:p>
        </w:tc>
        <w:tc>
          <w:tcPr>
            <w:tcW w:w="1812" w:type="dxa"/>
          </w:tcPr>
          <w:p w14:paraId="21B3681E" w14:textId="77777777" w:rsidR="007C7FCE" w:rsidRDefault="00BC6014">
            <w:r>
              <w:t>1</w:t>
            </w:r>
          </w:p>
        </w:tc>
        <w:tc>
          <w:tcPr>
            <w:tcW w:w="1813" w:type="dxa"/>
          </w:tcPr>
          <w:p w14:paraId="7AAE0E60" w14:textId="77777777" w:rsidR="007C7FCE" w:rsidRDefault="007C7FCE"/>
        </w:tc>
        <w:tc>
          <w:tcPr>
            <w:tcW w:w="1813" w:type="dxa"/>
          </w:tcPr>
          <w:p w14:paraId="026A8405" w14:textId="77777777" w:rsidR="007C7FCE" w:rsidRDefault="007C7FCE"/>
        </w:tc>
      </w:tr>
      <w:tr w:rsidR="007C7FCE" w14:paraId="69898DA9" w14:textId="77777777" w:rsidTr="007C7FCE">
        <w:tc>
          <w:tcPr>
            <w:tcW w:w="1812" w:type="dxa"/>
          </w:tcPr>
          <w:p w14:paraId="74E8A57C" w14:textId="77777777" w:rsidR="007C7FCE" w:rsidRDefault="007C7FCE">
            <w:r>
              <w:t>012</w:t>
            </w:r>
          </w:p>
        </w:tc>
        <w:tc>
          <w:tcPr>
            <w:tcW w:w="1812" w:type="dxa"/>
          </w:tcPr>
          <w:p w14:paraId="1C21777E" w14:textId="77777777" w:rsidR="007C7FCE" w:rsidRDefault="00BC6014">
            <w:r>
              <w:t>1989</w:t>
            </w:r>
          </w:p>
        </w:tc>
        <w:tc>
          <w:tcPr>
            <w:tcW w:w="1812" w:type="dxa"/>
          </w:tcPr>
          <w:p w14:paraId="4AF1D08C" w14:textId="77777777" w:rsidR="007C7FCE" w:rsidRDefault="00BC6014">
            <w:r>
              <w:t>1</w:t>
            </w:r>
          </w:p>
        </w:tc>
        <w:tc>
          <w:tcPr>
            <w:tcW w:w="1813" w:type="dxa"/>
          </w:tcPr>
          <w:p w14:paraId="39DA7868" w14:textId="77777777" w:rsidR="007C7FCE" w:rsidRDefault="007C7FCE"/>
        </w:tc>
        <w:tc>
          <w:tcPr>
            <w:tcW w:w="1813" w:type="dxa"/>
          </w:tcPr>
          <w:p w14:paraId="0D49F6B1" w14:textId="77777777" w:rsidR="007C7FCE" w:rsidRDefault="007C7FCE"/>
        </w:tc>
      </w:tr>
      <w:tr w:rsidR="007C7FCE" w14:paraId="4C0635D4" w14:textId="77777777" w:rsidTr="007C7FCE">
        <w:tc>
          <w:tcPr>
            <w:tcW w:w="1812" w:type="dxa"/>
          </w:tcPr>
          <w:p w14:paraId="5D0C706C" w14:textId="77777777" w:rsidR="007C7FCE" w:rsidRDefault="00BC6014">
            <w:r>
              <w:t>012-021</w:t>
            </w:r>
          </w:p>
        </w:tc>
        <w:tc>
          <w:tcPr>
            <w:tcW w:w="1812" w:type="dxa"/>
          </w:tcPr>
          <w:p w14:paraId="4141CBE1" w14:textId="77777777" w:rsidR="007C7FCE" w:rsidRDefault="00BC6014">
            <w:r>
              <w:t>1979-1991</w:t>
            </w:r>
          </w:p>
        </w:tc>
        <w:tc>
          <w:tcPr>
            <w:tcW w:w="1812" w:type="dxa"/>
          </w:tcPr>
          <w:p w14:paraId="14375F1E" w14:textId="77777777" w:rsidR="007C7FCE" w:rsidRDefault="0048500F">
            <w:r>
              <w:t>1</w:t>
            </w:r>
          </w:p>
        </w:tc>
        <w:tc>
          <w:tcPr>
            <w:tcW w:w="1813" w:type="dxa"/>
          </w:tcPr>
          <w:p w14:paraId="2B48B65A" w14:textId="77777777" w:rsidR="007C7FCE" w:rsidRDefault="007C7FCE"/>
        </w:tc>
        <w:tc>
          <w:tcPr>
            <w:tcW w:w="1813" w:type="dxa"/>
          </w:tcPr>
          <w:p w14:paraId="1F8853DE" w14:textId="77777777" w:rsidR="007C7FCE" w:rsidRDefault="007C7FCE"/>
        </w:tc>
      </w:tr>
      <w:tr w:rsidR="007C7FCE" w14:paraId="6AE5813E" w14:textId="77777777" w:rsidTr="007C7FCE">
        <w:tc>
          <w:tcPr>
            <w:tcW w:w="1812" w:type="dxa"/>
          </w:tcPr>
          <w:p w14:paraId="254BD91D" w14:textId="77777777" w:rsidR="007C7FCE" w:rsidRDefault="00BC6014">
            <w:r>
              <w:t>020 -043</w:t>
            </w:r>
          </w:p>
        </w:tc>
        <w:tc>
          <w:tcPr>
            <w:tcW w:w="1812" w:type="dxa"/>
          </w:tcPr>
          <w:p w14:paraId="69D4F1DE" w14:textId="77777777" w:rsidR="007C7FCE" w:rsidRDefault="00BC6014">
            <w:r>
              <w:t>1986 - 1992</w:t>
            </w:r>
          </w:p>
        </w:tc>
        <w:tc>
          <w:tcPr>
            <w:tcW w:w="1812" w:type="dxa"/>
          </w:tcPr>
          <w:p w14:paraId="294FC4AA" w14:textId="77777777" w:rsidR="007C7FCE" w:rsidRDefault="0048500F">
            <w:r>
              <w:t>1</w:t>
            </w:r>
          </w:p>
        </w:tc>
        <w:tc>
          <w:tcPr>
            <w:tcW w:w="1813" w:type="dxa"/>
          </w:tcPr>
          <w:p w14:paraId="743880A0" w14:textId="77777777" w:rsidR="007C7FCE" w:rsidRDefault="007C7FCE"/>
        </w:tc>
        <w:tc>
          <w:tcPr>
            <w:tcW w:w="1813" w:type="dxa"/>
          </w:tcPr>
          <w:p w14:paraId="36AB7648" w14:textId="77777777" w:rsidR="007C7FCE" w:rsidRDefault="007C7FCE"/>
        </w:tc>
      </w:tr>
      <w:tr w:rsidR="007C7FCE" w14:paraId="6C9CB1DF" w14:textId="77777777" w:rsidTr="007C7FCE">
        <w:tc>
          <w:tcPr>
            <w:tcW w:w="1812" w:type="dxa"/>
          </w:tcPr>
          <w:p w14:paraId="019C269B" w14:textId="77777777" w:rsidR="007C7FCE" w:rsidRDefault="00BC6014">
            <w:r>
              <w:t>022 – 022.5</w:t>
            </w:r>
          </w:p>
        </w:tc>
        <w:tc>
          <w:tcPr>
            <w:tcW w:w="1812" w:type="dxa"/>
          </w:tcPr>
          <w:p w14:paraId="5E81BE2E" w14:textId="77777777" w:rsidR="007C7FCE" w:rsidRDefault="00BC6014">
            <w:r>
              <w:t>1979-1991</w:t>
            </w:r>
          </w:p>
        </w:tc>
        <w:tc>
          <w:tcPr>
            <w:tcW w:w="1812" w:type="dxa"/>
          </w:tcPr>
          <w:p w14:paraId="3269DB8E" w14:textId="77777777" w:rsidR="007C7FCE" w:rsidRDefault="0048500F">
            <w:r>
              <w:t>1</w:t>
            </w:r>
          </w:p>
        </w:tc>
        <w:tc>
          <w:tcPr>
            <w:tcW w:w="1813" w:type="dxa"/>
          </w:tcPr>
          <w:p w14:paraId="2218AAA8" w14:textId="77777777" w:rsidR="007C7FCE" w:rsidRDefault="007C7FCE"/>
        </w:tc>
        <w:tc>
          <w:tcPr>
            <w:tcW w:w="1813" w:type="dxa"/>
          </w:tcPr>
          <w:p w14:paraId="2757C13B" w14:textId="77777777" w:rsidR="007C7FCE" w:rsidRDefault="007C7FCE"/>
        </w:tc>
      </w:tr>
      <w:tr w:rsidR="007C7FCE" w14:paraId="700269E9" w14:textId="77777777" w:rsidTr="007C7FCE">
        <w:tc>
          <w:tcPr>
            <w:tcW w:w="1812" w:type="dxa"/>
          </w:tcPr>
          <w:p w14:paraId="5260B61E" w14:textId="77777777" w:rsidR="007C7FCE" w:rsidRDefault="00BC6014">
            <w:r>
              <w:t>022.8 -022.9</w:t>
            </w:r>
          </w:p>
        </w:tc>
        <w:tc>
          <w:tcPr>
            <w:tcW w:w="1812" w:type="dxa"/>
          </w:tcPr>
          <w:p w14:paraId="63376B59" w14:textId="77777777" w:rsidR="007C7FCE" w:rsidRDefault="00BC6014">
            <w:r>
              <w:t>1980-1991</w:t>
            </w:r>
          </w:p>
        </w:tc>
        <w:tc>
          <w:tcPr>
            <w:tcW w:w="1812" w:type="dxa"/>
          </w:tcPr>
          <w:p w14:paraId="601E15FD" w14:textId="77777777" w:rsidR="007C7FCE" w:rsidRDefault="0048500F">
            <w:r>
              <w:t>1</w:t>
            </w:r>
          </w:p>
        </w:tc>
        <w:tc>
          <w:tcPr>
            <w:tcW w:w="1813" w:type="dxa"/>
          </w:tcPr>
          <w:p w14:paraId="7D3E70E2" w14:textId="77777777" w:rsidR="007C7FCE" w:rsidRDefault="007C7FCE"/>
        </w:tc>
        <w:tc>
          <w:tcPr>
            <w:tcW w:w="1813" w:type="dxa"/>
          </w:tcPr>
          <w:p w14:paraId="5F7D9678" w14:textId="77777777" w:rsidR="007C7FCE" w:rsidRDefault="007C7FCE"/>
        </w:tc>
      </w:tr>
      <w:tr w:rsidR="007C7FCE" w14:paraId="16153B2A" w14:textId="77777777" w:rsidTr="007C7FCE">
        <w:tc>
          <w:tcPr>
            <w:tcW w:w="1812" w:type="dxa"/>
          </w:tcPr>
          <w:p w14:paraId="27A5F433" w14:textId="77777777" w:rsidR="007C7FCE" w:rsidRDefault="00BC6014">
            <w:r>
              <w:t>022 -031</w:t>
            </w:r>
          </w:p>
        </w:tc>
        <w:tc>
          <w:tcPr>
            <w:tcW w:w="1812" w:type="dxa"/>
          </w:tcPr>
          <w:p w14:paraId="24961961" w14:textId="77777777" w:rsidR="007C7FCE" w:rsidRDefault="00BC6014">
            <w:r>
              <w:t>187-1992</w:t>
            </w:r>
          </w:p>
        </w:tc>
        <w:tc>
          <w:tcPr>
            <w:tcW w:w="1812" w:type="dxa"/>
          </w:tcPr>
          <w:p w14:paraId="2D585157" w14:textId="77777777" w:rsidR="007C7FCE" w:rsidRDefault="0048500F">
            <w:r>
              <w:t>1</w:t>
            </w:r>
          </w:p>
        </w:tc>
        <w:tc>
          <w:tcPr>
            <w:tcW w:w="1813" w:type="dxa"/>
          </w:tcPr>
          <w:p w14:paraId="30354BCD" w14:textId="77777777" w:rsidR="007C7FCE" w:rsidRDefault="007C7FCE"/>
        </w:tc>
        <w:tc>
          <w:tcPr>
            <w:tcW w:w="1813" w:type="dxa"/>
          </w:tcPr>
          <w:p w14:paraId="07A9BF1C" w14:textId="77777777" w:rsidR="007C7FCE" w:rsidRDefault="007C7FCE"/>
        </w:tc>
      </w:tr>
    </w:tbl>
    <w:p w14:paraId="478B7141" w14:textId="77777777" w:rsidR="007C7FCE" w:rsidRDefault="007C7FCE"/>
    <w:p w14:paraId="4B84B0E4" w14:textId="77777777" w:rsidR="00BC6014" w:rsidRDefault="00BC6014" w:rsidP="00BC6014">
      <w:bookmarkStart w:id="0" w:name="_Hlk100228690"/>
      <w:r>
        <w:t>Hylle nr. 2 til venstre</w:t>
      </w:r>
    </w:p>
    <w:bookmarkEnd w:id="0"/>
    <w:p w14:paraId="3C82F258" w14:textId="77777777" w:rsidR="00BC6014" w:rsidRDefault="00BC6014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C6014" w14:paraId="74BB9827" w14:textId="77777777" w:rsidTr="00BC6014">
        <w:tc>
          <w:tcPr>
            <w:tcW w:w="1812" w:type="dxa"/>
          </w:tcPr>
          <w:p w14:paraId="0697F9CE" w14:textId="77777777" w:rsidR="00BC6014" w:rsidRDefault="00BC6014">
            <w:r>
              <w:t xml:space="preserve">021 – 023 </w:t>
            </w:r>
          </w:p>
        </w:tc>
        <w:tc>
          <w:tcPr>
            <w:tcW w:w="1812" w:type="dxa"/>
          </w:tcPr>
          <w:p w14:paraId="0F571387" w14:textId="77777777" w:rsidR="00BC6014" w:rsidRDefault="00BC6014">
            <w:r>
              <w:t>1983 - 1991</w:t>
            </w:r>
          </w:p>
        </w:tc>
        <w:tc>
          <w:tcPr>
            <w:tcW w:w="1812" w:type="dxa"/>
          </w:tcPr>
          <w:p w14:paraId="1A94E4A8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5D14C6DD" w14:textId="77777777" w:rsidR="00BC6014" w:rsidRDefault="00BC6014"/>
        </w:tc>
        <w:tc>
          <w:tcPr>
            <w:tcW w:w="1813" w:type="dxa"/>
          </w:tcPr>
          <w:p w14:paraId="011DF138" w14:textId="77777777" w:rsidR="00BC6014" w:rsidRDefault="00BC6014"/>
        </w:tc>
      </w:tr>
      <w:tr w:rsidR="00BC6014" w14:paraId="43DA4CD8" w14:textId="77777777" w:rsidTr="00BC6014">
        <w:tc>
          <w:tcPr>
            <w:tcW w:w="1812" w:type="dxa"/>
          </w:tcPr>
          <w:p w14:paraId="5BC913D1" w14:textId="77777777" w:rsidR="00BC6014" w:rsidRDefault="00BC6014">
            <w:r>
              <w:t xml:space="preserve">022 – 023 </w:t>
            </w:r>
          </w:p>
        </w:tc>
        <w:tc>
          <w:tcPr>
            <w:tcW w:w="1812" w:type="dxa"/>
          </w:tcPr>
          <w:p w14:paraId="4C0A23D9" w14:textId="77777777" w:rsidR="00BC6014" w:rsidRDefault="00BC6014">
            <w:r>
              <w:t>1979 - 1983</w:t>
            </w:r>
          </w:p>
        </w:tc>
        <w:tc>
          <w:tcPr>
            <w:tcW w:w="1812" w:type="dxa"/>
          </w:tcPr>
          <w:p w14:paraId="3C0E1D64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048A4BD7" w14:textId="77777777" w:rsidR="00BC6014" w:rsidRDefault="00BC6014"/>
        </w:tc>
        <w:tc>
          <w:tcPr>
            <w:tcW w:w="1813" w:type="dxa"/>
          </w:tcPr>
          <w:p w14:paraId="488C27A9" w14:textId="77777777" w:rsidR="00BC6014" w:rsidRDefault="00BC6014"/>
        </w:tc>
      </w:tr>
      <w:tr w:rsidR="00BC6014" w14:paraId="46B04EA1" w14:textId="77777777" w:rsidTr="00BC6014">
        <w:tc>
          <w:tcPr>
            <w:tcW w:w="1812" w:type="dxa"/>
          </w:tcPr>
          <w:p w14:paraId="28C2DB21" w14:textId="77777777" w:rsidR="00BC6014" w:rsidRDefault="00BC6014">
            <w:r>
              <w:t>022 - 026</w:t>
            </w:r>
          </w:p>
        </w:tc>
        <w:tc>
          <w:tcPr>
            <w:tcW w:w="1812" w:type="dxa"/>
          </w:tcPr>
          <w:p w14:paraId="565D409A" w14:textId="77777777" w:rsidR="00BC6014" w:rsidRDefault="00BC6014">
            <w:r>
              <w:t>1980 - 1992</w:t>
            </w:r>
          </w:p>
        </w:tc>
        <w:tc>
          <w:tcPr>
            <w:tcW w:w="1812" w:type="dxa"/>
          </w:tcPr>
          <w:p w14:paraId="528435F3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35169B99" w14:textId="77777777" w:rsidR="00BC6014" w:rsidRDefault="00BC6014"/>
        </w:tc>
        <w:tc>
          <w:tcPr>
            <w:tcW w:w="1813" w:type="dxa"/>
          </w:tcPr>
          <w:p w14:paraId="3F5BFAC6" w14:textId="77777777" w:rsidR="00BC6014" w:rsidRDefault="00BC6014"/>
        </w:tc>
      </w:tr>
      <w:tr w:rsidR="00BC6014" w14:paraId="4B2327A9" w14:textId="77777777" w:rsidTr="00BC6014">
        <w:tc>
          <w:tcPr>
            <w:tcW w:w="1812" w:type="dxa"/>
          </w:tcPr>
          <w:p w14:paraId="74C54203" w14:textId="77777777" w:rsidR="00BC6014" w:rsidRDefault="0048500F">
            <w:r>
              <w:t xml:space="preserve">023 – 029 </w:t>
            </w:r>
          </w:p>
        </w:tc>
        <w:tc>
          <w:tcPr>
            <w:tcW w:w="1812" w:type="dxa"/>
          </w:tcPr>
          <w:p w14:paraId="4E8270E3" w14:textId="77777777" w:rsidR="00BC6014" w:rsidRDefault="0048500F">
            <w:r>
              <w:t>1980 - 1993</w:t>
            </w:r>
          </w:p>
        </w:tc>
        <w:tc>
          <w:tcPr>
            <w:tcW w:w="1812" w:type="dxa"/>
          </w:tcPr>
          <w:p w14:paraId="7D31A1C8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74187661" w14:textId="77777777" w:rsidR="00BC6014" w:rsidRDefault="00BC6014"/>
        </w:tc>
        <w:tc>
          <w:tcPr>
            <w:tcW w:w="1813" w:type="dxa"/>
          </w:tcPr>
          <w:p w14:paraId="698269D6" w14:textId="77777777" w:rsidR="00BC6014" w:rsidRDefault="00BC6014"/>
        </w:tc>
      </w:tr>
      <w:tr w:rsidR="00BC6014" w14:paraId="6E18E65E" w14:textId="77777777" w:rsidTr="00BC6014">
        <w:tc>
          <w:tcPr>
            <w:tcW w:w="1812" w:type="dxa"/>
          </w:tcPr>
          <w:p w14:paraId="1EB54DF9" w14:textId="77777777" w:rsidR="00BC6014" w:rsidRDefault="0048500F">
            <w:r>
              <w:t xml:space="preserve">023 </w:t>
            </w:r>
          </w:p>
        </w:tc>
        <w:tc>
          <w:tcPr>
            <w:tcW w:w="1812" w:type="dxa"/>
          </w:tcPr>
          <w:p w14:paraId="2C7CF930" w14:textId="77777777" w:rsidR="00BC6014" w:rsidRDefault="0048500F">
            <w:r>
              <w:t>1972 - 1992</w:t>
            </w:r>
          </w:p>
        </w:tc>
        <w:tc>
          <w:tcPr>
            <w:tcW w:w="1812" w:type="dxa"/>
          </w:tcPr>
          <w:p w14:paraId="517074F6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6243E8FE" w14:textId="77777777" w:rsidR="00BC6014" w:rsidRDefault="00BC6014"/>
        </w:tc>
        <w:tc>
          <w:tcPr>
            <w:tcW w:w="1813" w:type="dxa"/>
          </w:tcPr>
          <w:p w14:paraId="624E3A21" w14:textId="77777777" w:rsidR="00BC6014" w:rsidRDefault="00BC6014"/>
        </w:tc>
      </w:tr>
      <w:tr w:rsidR="00BC6014" w14:paraId="1EDE838F" w14:textId="77777777" w:rsidTr="00BC6014">
        <w:tc>
          <w:tcPr>
            <w:tcW w:w="1812" w:type="dxa"/>
          </w:tcPr>
          <w:p w14:paraId="4C4A90F2" w14:textId="77777777" w:rsidR="00BC6014" w:rsidRDefault="0048500F">
            <w:r>
              <w:t xml:space="preserve">024 – 016 </w:t>
            </w:r>
          </w:p>
        </w:tc>
        <w:tc>
          <w:tcPr>
            <w:tcW w:w="1812" w:type="dxa"/>
          </w:tcPr>
          <w:p w14:paraId="63A763DC" w14:textId="77777777" w:rsidR="00BC6014" w:rsidRDefault="0048500F">
            <w:r>
              <w:t>1980 - 1991</w:t>
            </w:r>
          </w:p>
        </w:tc>
        <w:tc>
          <w:tcPr>
            <w:tcW w:w="1812" w:type="dxa"/>
          </w:tcPr>
          <w:p w14:paraId="27AEE7DC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7C019CD7" w14:textId="77777777" w:rsidR="00BC6014" w:rsidRDefault="00BC6014"/>
        </w:tc>
        <w:tc>
          <w:tcPr>
            <w:tcW w:w="1813" w:type="dxa"/>
          </w:tcPr>
          <w:p w14:paraId="64EACD9A" w14:textId="77777777" w:rsidR="00BC6014" w:rsidRDefault="00BC6014"/>
        </w:tc>
      </w:tr>
      <w:tr w:rsidR="00BC6014" w14:paraId="149B9D30" w14:textId="77777777" w:rsidTr="00BC6014">
        <w:tc>
          <w:tcPr>
            <w:tcW w:w="1812" w:type="dxa"/>
          </w:tcPr>
          <w:p w14:paraId="5969CD07" w14:textId="77777777" w:rsidR="00BC6014" w:rsidRDefault="0048500F">
            <w:r>
              <w:t xml:space="preserve">026 </w:t>
            </w:r>
          </w:p>
        </w:tc>
        <w:tc>
          <w:tcPr>
            <w:tcW w:w="1812" w:type="dxa"/>
          </w:tcPr>
          <w:p w14:paraId="4AEB7BB4" w14:textId="77777777" w:rsidR="00BC6014" w:rsidRDefault="0048500F">
            <w:r>
              <w:t>1980 - 1985</w:t>
            </w:r>
          </w:p>
        </w:tc>
        <w:tc>
          <w:tcPr>
            <w:tcW w:w="1812" w:type="dxa"/>
          </w:tcPr>
          <w:p w14:paraId="46F59363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5624257D" w14:textId="77777777" w:rsidR="00BC6014" w:rsidRDefault="00BC6014"/>
        </w:tc>
        <w:tc>
          <w:tcPr>
            <w:tcW w:w="1813" w:type="dxa"/>
          </w:tcPr>
          <w:p w14:paraId="43BF1529" w14:textId="77777777" w:rsidR="00BC6014" w:rsidRDefault="00BC6014"/>
        </w:tc>
      </w:tr>
      <w:tr w:rsidR="00BC6014" w14:paraId="14B8DC5B" w14:textId="77777777" w:rsidTr="00BC6014">
        <w:tc>
          <w:tcPr>
            <w:tcW w:w="1812" w:type="dxa"/>
          </w:tcPr>
          <w:p w14:paraId="30EA055E" w14:textId="77777777" w:rsidR="00BC6014" w:rsidRDefault="0048500F">
            <w:r>
              <w:t>026</w:t>
            </w:r>
          </w:p>
        </w:tc>
        <w:tc>
          <w:tcPr>
            <w:tcW w:w="1812" w:type="dxa"/>
          </w:tcPr>
          <w:p w14:paraId="1CDCB334" w14:textId="77777777" w:rsidR="00BC6014" w:rsidRDefault="0048500F">
            <w:r>
              <w:t>1980 - 1986</w:t>
            </w:r>
          </w:p>
        </w:tc>
        <w:tc>
          <w:tcPr>
            <w:tcW w:w="1812" w:type="dxa"/>
          </w:tcPr>
          <w:p w14:paraId="59D39360" w14:textId="77777777" w:rsidR="00BC6014" w:rsidRDefault="0048500F">
            <w:r>
              <w:t>1</w:t>
            </w:r>
          </w:p>
        </w:tc>
        <w:tc>
          <w:tcPr>
            <w:tcW w:w="1813" w:type="dxa"/>
          </w:tcPr>
          <w:p w14:paraId="24C9C0A3" w14:textId="77777777" w:rsidR="00BC6014" w:rsidRDefault="00BC6014"/>
        </w:tc>
        <w:tc>
          <w:tcPr>
            <w:tcW w:w="1813" w:type="dxa"/>
          </w:tcPr>
          <w:p w14:paraId="6AF0033B" w14:textId="77777777" w:rsidR="00BC6014" w:rsidRDefault="00BC6014"/>
        </w:tc>
      </w:tr>
      <w:tr w:rsidR="00BC6014" w14:paraId="4B14E362" w14:textId="77777777" w:rsidTr="00BC6014">
        <w:tc>
          <w:tcPr>
            <w:tcW w:w="1812" w:type="dxa"/>
          </w:tcPr>
          <w:p w14:paraId="12EA5485" w14:textId="77777777" w:rsidR="00BC6014" w:rsidRDefault="0048500F">
            <w:r>
              <w:t>028 - 029</w:t>
            </w:r>
          </w:p>
        </w:tc>
        <w:tc>
          <w:tcPr>
            <w:tcW w:w="1812" w:type="dxa"/>
          </w:tcPr>
          <w:p w14:paraId="42B93467" w14:textId="77777777" w:rsidR="00BC6014" w:rsidRDefault="0048500F">
            <w:r>
              <w:t>1979 - 1991</w:t>
            </w:r>
          </w:p>
        </w:tc>
        <w:tc>
          <w:tcPr>
            <w:tcW w:w="1812" w:type="dxa"/>
          </w:tcPr>
          <w:p w14:paraId="561C3533" w14:textId="77777777" w:rsidR="00BC6014" w:rsidRDefault="00BC6014"/>
        </w:tc>
        <w:tc>
          <w:tcPr>
            <w:tcW w:w="1813" w:type="dxa"/>
          </w:tcPr>
          <w:p w14:paraId="1331C0F1" w14:textId="77777777" w:rsidR="00BC6014" w:rsidRDefault="00BC6014"/>
        </w:tc>
        <w:tc>
          <w:tcPr>
            <w:tcW w:w="1813" w:type="dxa"/>
          </w:tcPr>
          <w:p w14:paraId="76C3A81A" w14:textId="77777777" w:rsidR="00BC6014" w:rsidRDefault="00BC6014"/>
        </w:tc>
      </w:tr>
    </w:tbl>
    <w:p w14:paraId="7B63FCD7" w14:textId="77777777" w:rsidR="00BC6014" w:rsidRDefault="00BC6014" w:rsidP="00BC6014"/>
    <w:p w14:paraId="45E7C6EE" w14:textId="77777777" w:rsidR="0048500F" w:rsidRDefault="0048500F" w:rsidP="0048500F">
      <w:r>
        <w:t>Øverste hyl</w:t>
      </w:r>
      <w:r w:rsidRPr="0048500F">
        <w:t xml:space="preserve"> </w:t>
      </w:r>
      <w:r>
        <w:t>le til venstre</w:t>
      </w:r>
    </w:p>
    <w:p w14:paraId="67C777FE" w14:textId="77777777" w:rsidR="0048500F" w:rsidRDefault="0048500F" w:rsidP="00BC6014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453865" w14:paraId="2358AD60" w14:textId="77777777" w:rsidTr="0048500F">
        <w:tc>
          <w:tcPr>
            <w:tcW w:w="1812" w:type="dxa"/>
          </w:tcPr>
          <w:p w14:paraId="6A533BD0" w14:textId="77777777" w:rsidR="00453865" w:rsidRDefault="00453865" w:rsidP="00BC6014">
            <w:r>
              <w:t>030 – 031.1</w:t>
            </w:r>
          </w:p>
        </w:tc>
        <w:tc>
          <w:tcPr>
            <w:tcW w:w="1812" w:type="dxa"/>
          </w:tcPr>
          <w:p w14:paraId="162A9406" w14:textId="77777777" w:rsidR="00453865" w:rsidRDefault="00453865" w:rsidP="00BC6014">
            <w:r>
              <w:t>1979 - 1981</w:t>
            </w:r>
          </w:p>
        </w:tc>
        <w:tc>
          <w:tcPr>
            <w:tcW w:w="1812" w:type="dxa"/>
          </w:tcPr>
          <w:p w14:paraId="7A7D6E83" w14:textId="77777777" w:rsidR="00453865" w:rsidRDefault="00453865" w:rsidP="00BC6014">
            <w:r>
              <w:t>1</w:t>
            </w:r>
          </w:p>
        </w:tc>
        <w:tc>
          <w:tcPr>
            <w:tcW w:w="1813" w:type="dxa"/>
          </w:tcPr>
          <w:p w14:paraId="39058A9B" w14:textId="77777777" w:rsidR="00453865" w:rsidRDefault="00453865" w:rsidP="00BC6014"/>
        </w:tc>
        <w:tc>
          <w:tcPr>
            <w:tcW w:w="1813" w:type="dxa"/>
          </w:tcPr>
          <w:p w14:paraId="24A32F42" w14:textId="77777777" w:rsidR="00453865" w:rsidRDefault="00453865" w:rsidP="00BC6014"/>
        </w:tc>
      </w:tr>
      <w:tr w:rsidR="00453865" w14:paraId="68673398" w14:textId="77777777" w:rsidTr="0048500F">
        <w:tc>
          <w:tcPr>
            <w:tcW w:w="1812" w:type="dxa"/>
          </w:tcPr>
          <w:p w14:paraId="1C0010C5" w14:textId="77777777" w:rsidR="00453865" w:rsidRDefault="00453865" w:rsidP="00BC6014">
            <w:r>
              <w:t>031.1 – 031.1</w:t>
            </w:r>
          </w:p>
        </w:tc>
        <w:tc>
          <w:tcPr>
            <w:tcW w:w="1812" w:type="dxa"/>
          </w:tcPr>
          <w:p w14:paraId="499027B0" w14:textId="77777777" w:rsidR="00453865" w:rsidRDefault="00453865" w:rsidP="00BC6014">
            <w:r>
              <w:t>1980 - 1991</w:t>
            </w:r>
          </w:p>
        </w:tc>
        <w:tc>
          <w:tcPr>
            <w:tcW w:w="1812" w:type="dxa"/>
          </w:tcPr>
          <w:p w14:paraId="3A4F67C6" w14:textId="77777777" w:rsidR="00453865" w:rsidRDefault="00453865" w:rsidP="00BC6014">
            <w:r>
              <w:t>1</w:t>
            </w:r>
          </w:p>
        </w:tc>
        <w:tc>
          <w:tcPr>
            <w:tcW w:w="1813" w:type="dxa"/>
          </w:tcPr>
          <w:p w14:paraId="134CF2CB" w14:textId="77777777" w:rsidR="00453865" w:rsidRDefault="00453865" w:rsidP="00BC6014"/>
        </w:tc>
        <w:tc>
          <w:tcPr>
            <w:tcW w:w="1813" w:type="dxa"/>
          </w:tcPr>
          <w:p w14:paraId="0A0B23C0" w14:textId="77777777" w:rsidR="00453865" w:rsidRDefault="00453865" w:rsidP="00BC6014"/>
        </w:tc>
      </w:tr>
      <w:tr w:rsidR="0048500F" w14:paraId="0C240EC1" w14:textId="77777777" w:rsidTr="0048500F">
        <w:tc>
          <w:tcPr>
            <w:tcW w:w="1812" w:type="dxa"/>
          </w:tcPr>
          <w:p w14:paraId="5A334CEC" w14:textId="77777777" w:rsidR="0048500F" w:rsidRDefault="0048500F" w:rsidP="00BC6014">
            <w:r>
              <w:t xml:space="preserve">031 – 031.1 </w:t>
            </w:r>
          </w:p>
        </w:tc>
        <w:tc>
          <w:tcPr>
            <w:tcW w:w="1812" w:type="dxa"/>
          </w:tcPr>
          <w:p w14:paraId="7D1AD97D" w14:textId="77777777" w:rsidR="0048500F" w:rsidRDefault="0048500F" w:rsidP="00BC6014">
            <w:r>
              <w:t>1979 - 1986</w:t>
            </w:r>
          </w:p>
        </w:tc>
        <w:tc>
          <w:tcPr>
            <w:tcW w:w="1812" w:type="dxa"/>
          </w:tcPr>
          <w:p w14:paraId="0A1695DC" w14:textId="77777777" w:rsidR="0048500F" w:rsidRDefault="0048500F" w:rsidP="00BC6014">
            <w:r>
              <w:t>1</w:t>
            </w:r>
          </w:p>
        </w:tc>
        <w:tc>
          <w:tcPr>
            <w:tcW w:w="1813" w:type="dxa"/>
          </w:tcPr>
          <w:p w14:paraId="1F7FDFBB" w14:textId="77777777" w:rsidR="0048500F" w:rsidRDefault="0048500F" w:rsidP="00BC6014"/>
        </w:tc>
        <w:tc>
          <w:tcPr>
            <w:tcW w:w="1813" w:type="dxa"/>
          </w:tcPr>
          <w:p w14:paraId="07B6D55D" w14:textId="77777777" w:rsidR="0048500F" w:rsidRDefault="0048500F" w:rsidP="00BC6014"/>
        </w:tc>
      </w:tr>
      <w:tr w:rsidR="0048500F" w14:paraId="08F5F86B" w14:textId="77777777" w:rsidTr="0048500F">
        <w:tc>
          <w:tcPr>
            <w:tcW w:w="1812" w:type="dxa"/>
          </w:tcPr>
          <w:p w14:paraId="5E56BDE8" w14:textId="77777777" w:rsidR="0048500F" w:rsidRDefault="0048500F" w:rsidP="00BC6014">
            <w:r>
              <w:t>031.1</w:t>
            </w:r>
          </w:p>
        </w:tc>
        <w:tc>
          <w:tcPr>
            <w:tcW w:w="1812" w:type="dxa"/>
          </w:tcPr>
          <w:p w14:paraId="40C0452C" w14:textId="77777777" w:rsidR="0048500F" w:rsidRDefault="0048500F" w:rsidP="00BC6014">
            <w:r>
              <w:t>1990 - 1991</w:t>
            </w:r>
          </w:p>
        </w:tc>
        <w:tc>
          <w:tcPr>
            <w:tcW w:w="1812" w:type="dxa"/>
          </w:tcPr>
          <w:p w14:paraId="2B2A854C" w14:textId="77777777" w:rsidR="0048500F" w:rsidRDefault="0048500F" w:rsidP="00BC6014">
            <w:r>
              <w:t>1</w:t>
            </w:r>
          </w:p>
        </w:tc>
        <w:tc>
          <w:tcPr>
            <w:tcW w:w="1813" w:type="dxa"/>
          </w:tcPr>
          <w:p w14:paraId="1948860F" w14:textId="77777777" w:rsidR="0048500F" w:rsidRDefault="0048500F" w:rsidP="00BC6014"/>
        </w:tc>
        <w:tc>
          <w:tcPr>
            <w:tcW w:w="1813" w:type="dxa"/>
          </w:tcPr>
          <w:p w14:paraId="0E4BB1F0" w14:textId="77777777" w:rsidR="0048500F" w:rsidRDefault="0048500F" w:rsidP="00BC6014"/>
        </w:tc>
      </w:tr>
      <w:tr w:rsidR="0048500F" w14:paraId="5733D964" w14:textId="77777777" w:rsidTr="0048500F">
        <w:tc>
          <w:tcPr>
            <w:tcW w:w="1812" w:type="dxa"/>
          </w:tcPr>
          <w:p w14:paraId="5F47C523" w14:textId="77777777" w:rsidR="0048500F" w:rsidRDefault="0048500F" w:rsidP="00BC6014">
            <w:r>
              <w:t>032</w:t>
            </w:r>
          </w:p>
        </w:tc>
        <w:tc>
          <w:tcPr>
            <w:tcW w:w="1812" w:type="dxa"/>
          </w:tcPr>
          <w:p w14:paraId="5F62A641" w14:textId="77777777" w:rsidR="0048500F" w:rsidRDefault="0048500F" w:rsidP="00BC6014">
            <w:r>
              <w:t>1980 - 1991</w:t>
            </w:r>
          </w:p>
        </w:tc>
        <w:tc>
          <w:tcPr>
            <w:tcW w:w="1812" w:type="dxa"/>
          </w:tcPr>
          <w:p w14:paraId="669103F2" w14:textId="77777777" w:rsidR="0048500F" w:rsidRDefault="0048500F" w:rsidP="00BC6014">
            <w:r>
              <w:t>1</w:t>
            </w:r>
          </w:p>
        </w:tc>
        <w:tc>
          <w:tcPr>
            <w:tcW w:w="1813" w:type="dxa"/>
          </w:tcPr>
          <w:p w14:paraId="6451502D" w14:textId="77777777" w:rsidR="0048500F" w:rsidRDefault="0048500F" w:rsidP="00BC6014"/>
        </w:tc>
        <w:tc>
          <w:tcPr>
            <w:tcW w:w="1813" w:type="dxa"/>
          </w:tcPr>
          <w:p w14:paraId="1E7DB274" w14:textId="77777777" w:rsidR="0048500F" w:rsidRDefault="0048500F" w:rsidP="00BC6014"/>
        </w:tc>
      </w:tr>
      <w:tr w:rsidR="0048500F" w14:paraId="17D5A404" w14:textId="77777777" w:rsidTr="0048500F">
        <w:tc>
          <w:tcPr>
            <w:tcW w:w="1812" w:type="dxa"/>
          </w:tcPr>
          <w:p w14:paraId="7B27B594" w14:textId="77777777" w:rsidR="0048500F" w:rsidRDefault="0048500F" w:rsidP="00BC6014">
            <w:r>
              <w:t>032</w:t>
            </w:r>
          </w:p>
        </w:tc>
        <w:tc>
          <w:tcPr>
            <w:tcW w:w="1812" w:type="dxa"/>
          </w:tcPr>
          <w:p w14:paraId="3D6DF051" w14:textId="77777777" w:rsidR="0048500F" w:rsidRDefault="0048500F" w:rsidP="00BC6014">
            <w:r>
              <w:t>1986</w:t>
            </w:r>
          </w:p>
        </w:tc>
        <w:tc>
          <w:tcPr>
            <w:tcW w:w="1812" w:type="dxa"/>
          </w:tcPr>
          <w:p w14:paraId="3DA92F83" w14:textId="77777777" w:rsidR="0048500F" w:rsidRDefault="0048500F" w:rsidP="00BC6014">
            <w:r>
              <w:t>1</w:t>
            </w:r>
          </w:p>
        </w:tc>
        <w:tc>
          <w:tcPr>
            <w:tcW w:w="1813" w:type="dxa"/>
          </w:tcPr>
          <w:p w14:paraId="1E90977F" w14:textId="77777777" w:rsidR="0048500F" w:rsidRDefault="0048500F" w:rsidP="00BC6014"/>
        </w:tc>
        <w:tc>
          <w:tcPr>
            <w:tcW w:w="1813" w:type="dxa"/>
          </w:tcPr>
          <w:p w14:paraId="2C10B3FC" w14:textId="77777777" w:rsidR="0048500F" w:rsidRDefault="0048500F" w:rsidP="00BC6014"/>
        </w:tc>
      </w:tr>
      <w:tr w:rsidR="0048500F" w14:paraId="7947C537" w14:textId="77777777" w:rsidTr="0048500F">
        <w:tc>
          <w:tcPr>
            <w:tcW w:w="1812" w:type="dxa"/>
          </w:tcPr>
          <w:p w14:paraId="7A01DC48" w14:textId="77777777" w:rsidR="0048500F" w:rsidRDefault="0048500F" w:rsidP="00BC6014">
            <w:r>
              <w:t>033</w:t>
            </w:r>
          </w:p>
        </w:tc>
        <w:tc>
          <w:tcPr>
            <w:tcW w:w="1812" w:type="dxa"/>
          </w:tcPr>
          <w:p w14:paraId="346CA427" w14:textId="77777777" w:rsidR="0048500F" w:rsidRDefault="0048500F" w:rsidP="00BC6014">
            <w:r>
              <w:t>19779 - 1991</w:t>
            </w:r>
          </w:p>
        </w:tc>
        <w:tc>
          <w:tcPr>
            <w:tcW w:w="1812" w:type="dxa"/>
          </w:tcPr>
          <w:p w14:paraId="46E23885" w14:textId="77777777" w:rsidR="0048500F" w:rsidRDefault="0048500F" w:rsidP="00BC6014">
            <w:r>
              <w:t>1</w:t>
            </w:r>
          </w:p>
        </w:tc>
        <w:tc>
          <w:tcPr>
            <w:tcW w:w="1813" w:type="dxa"/>
          </w:tcPr>
          <w:p w14:paraId="6F9F23AD" w14:textId="77777777" w:rsidR="0048500F" w:rsidRDefault="0048500F" w:rsidP="00BC6014"/>
        </w:tc>
        <w:tc>
          <w:tcPr>
            <w:tcW w:w="1813" w:type="dxa"/>
          </w:tcPr>
          <w:p w14:paraId="47288A20" w14:textId="77777777" w:rsidR="0048500F" w:rsidRDefault="0048500F" w:rsidP="00BC6014"/>
        </w:tc>
      </w:tr>
      <w:tr w:rsidR="0048500F" w14:paraId="5E4AAE3B" w14:textId="77777777" w:rsidTr="0048500F">
        <w:tc>
          <w:tcPr>
            <w:tcW w:w="1812" w:type="dxa"/>
          </w:tcPr>
          <w:p w14:paraId="5165B5C8" w14:textId="77777777" w:rsidR="0048500F" w:rsidRDefault="0048500F" w:rsidP="00BC6014">
            <w:r>
              <w:t>034.2. – 036.1</w:t>
            </w:r>
          </w:p>
        </w:tc>
        <w:tc>
          <w:tcPr>
            <w:tcW w:w="1812" w:type="dxa"/>
          </w:tcPr>
          <w:p w14:paraId="45FB9B96" w14:textId="77777777" w:rsidR="0048500F" w:rsidRDefault="0048500F" w:rsidP="00BC6014">
            <w:r>
              <w:t>1980 - 1991</w:t>
            </w:r>
          </w:p>
        </w:tc>
        <w:tc>
          <w:tcPr>
            <w:tcW w:w="1812" w:type="dxa"/>
          </w:tcPr>
          <w:p w14:paraId="608CB2D7" w14:textId="77777777" w:rsidR="0048500F" w:rsidRDefault="0048500F" w:rsidP="00BC6014">
            <w:r>
              <w:t>1</w:t>
            </w:r>
          </w:p>
        </w:tc>
        <w:tc>
          <w:tcPr>
            <w:tcW w:w="1813" w:type="dxa"/>
          </w:tcPr>
          <w:p w14:paraId="10B5CAC9" w14:textId="77777777" w:rsidR="0048500F" w:rsidRDefault="0048500F" w:rsidP="00BC6014"/>
        </w:tc>
        <w:tc>
          <w:tcPr>
            <w:tcW w:w="1813" w:type="dxa"/>
          </w:tcPr>
          <w:p w14:paraId="29312AFB" w14:textId="77777777" w:rsidR="0048500F" w:rsidRDefault="0048500F" w:rsidP="00BC6014"/>
        </w:tc>
      </w:tr>
      <w:tr w:rsidR="00A93125" w14:paraId="473233CB" w14:textId="77777777" w:rsidTr="0048500F">
        <w:tc>
          <w:tcPr>
            <w:tcW w:w="1812" w:type="dxa"/>
          </w:tcPr>
          <w:p w14:paraId="720AFF79" w14:textId="77777777" w:rsidR="00A93125" w:rsidRDefault="00A93125" w:rsidP="00BC6014">
            <w:r>
              <w:lastRenderedPageBreak/>
              <w:t>038.1. 038.10</w:t>
            </w:r>
          </w:p>
        </w:tc>
        <w:tc>
          <w:tcPr>
            <w:tcW w:w="1812" w:type="dxa"/>
          </w:tcPr>
          <w:p w14:paraId="2AF7B055" w14:textId="77777777" w:rsidR="00A93125" w:rsidRDefault="00A93125" w:rsidP="00BC6014">
            <w:r>
              <w:t>1980 - 1991</w:t>
            </w:r>
          </w:p>
        </w:tc>
        <w:tc>
          <w:tcPr>
            <w:tcW w:w="1812" w:type="dxa"/>
          </w:tcPr>
          <w:p w14:paraId="7B346B97" w14:textId="77777777" w:rsidR="00A93125" w:rsidRDefault="00A93125" w:rsidP="00BC6014"/>
        </w:tc>
        <w:tc>
          <w:tcPr>
            <w:tcW w:w="1813" w:type="dxa"/>
          </w:tcPr>
          <w:p w14:paraId="25108155" w14:textId="77777777" w:rsidR="00A93125" w:rsidRDefault="00A93125" w:rsidP="00BC6014"/>
        </w:tc>
        <w:tc>
          <w:tcPr>
            <w:tcW w:w="1813" w:type="dxa"/>
          </w:tcPr>
          <w:p w14:paraId="053E6EED" w14:textId="77777777" w:rsidR="00A93125" w:rsidRDefault="00A93125" w:rsidP="00BC6014"/>
        </w:tc>
      </w:tr>
      <w:tr w:rsidR="0048500F" w14:paraId="1DDFF82A" w14:textId="77777777" w:rsidTr="0048500F">
        <w:tc>
          <w:tcPr>
            <w:tcW w:w="1812" w:type="dxa"/>
          </w:tcPr>
          <w:p w14:paraId="6BF9C756" w14:textId="77777777" w:rsidR="0048500F" w:rsidRDefault="00D643C1" w:rsidP="00BC6014">
            <w:r>
              <w:t>036.3 – 038.4</w:t>
            </w:r>
          </w:p>
        </w:tc>
        <w:tc>
          <w:tcPr>
            <w:tcW w:w="1812" w:type="dxa"/>
          </w:tcPr>
          <w:p w14:paraId="68613137" w14:textId="77777777" w:rsidR="0048500F" w:rsidRDefault="00D643C1" w:rsidP="00BC6014">
            <w:r>
              <w:t>1977 - 1993</w:t>
            </w:r>
          </w:p>
        </w:tc>
        <w:tc>
          <w:tcPr>
            <w:tcW w:w="1812" w:type="dxa"/>
          </w:tcPr>
          <w:p w14:paraId="73A9F84C" w14:textId="77777777" w:rsidR="0048500F" w:rsidRDefault="00D643C1" w:rsidP="00BC6014">
            <w:r>
              <w:t>1</w:t>
            </w:r>
          </w:p>
        </w:tc>
        <w:tc>
          <w:tcPr>
            <w:tcW w:w="1813" w:type="dxa"/>
          </w:tcPr>
          <w:p w14:paraId="5AA77C56" w14:textId="77777777" w:rsidR="0048500F" w:rsidRDefault="0048500F" w:rsidP="00BC6014"/>
        </w:tc>
        <w:tc>
          <w:tcPr>
            <w:tcW w:w="1813" w:type="dxa"/>
          </w:tcPr>
          <w:p w14:paraId="6659CB7A" w14:textId="77777777" w:rsidR="0048500F" w:rsidRDefault="0048500F" w:rsidP="00BC6014"/>
        </w:tc>
      </w:tr>
    </w:tbl>
    <w:p w14:paraId="34402BDD" w14:textId="77777777" w:rsidR="0048500F" w:rsidRDefault="0048500F" w:rsidP="0048500F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D643C1" w14:paraId="0D15AC2A" w14:textId="77777777" w:rsidTr="00D643C1">
        <w:tc>
          <w:tcPr>
            <w:tcW w:w="1812" w:type="dxa"/>
          </w:tcPr>
          <w:p w14:paraId="1CDF9780" w14:textId="77777777" w:rsidR="00D643C1" w:rsidRDefault="00D643C1" w:rsidP="00D643C1">
            <w:r>
              <w:t>Arkiv kode</w:t>
            </w:r>
          </w:p>
        </w:tc>
        <w:tc>
          <w:tcPr>
            <w:tcW w:w="1812" w:type="dxa"/>
          </w:tcPr>
          <w:p w14:paraId="48C3D7A6" w14:textId="77777777" w:rsidR="00D643C1" w:rsidRDefault="00D643C1" w:rsidP="00D643C1">
            <w:r>
              <w:t>Fra år til år</w:t>
            </w:r>
          </w:p>
        </w:tc>
        <w:tc>
          <w:tcPr>
            <w:tcW w:w="1812" w:type="dxa"/>
          </w:tcPr>
          <w:p w14:paraId="1C34E674" w14:textId="77777777" w:rsidR="00D643C1" w:rsidRDefault="00D643C1" w:rsidP="00D643C1">
            <w:r>
              <w:t>Antall bokse</w:t>
            </w:r>
          </w:p>
        </w:tc>
        <w:tc>
          <w:tcPr>
            <w:tcW w:w="1813" w:type="dxa"/>
          </w:tcPr>
          <w:p w14:paraId="3479C03D" w14:textId="77777777" w:rsidR="00D643C1" w:rsidRDefault="00D643C1" w:rsidP="00D643C1">
            <w:r>
              <w:t xml:space="preserve">Merknader  </w:t>
            </w:r>
          </w:p>
        </w:tc>
        <w:tc>
          <w:tcPr>
            <w:tcW w:w="1813" w:type="dxa"/>
          </w:tcPr>
          <w:p w14:paraId="3DD0C4AB" w14:textId="77777777" w:rsidR="00D643C1" w:rsidRDefault="00D643C1" w:rsidP="00D643C1">
            <w:r>
              <w:t>Innhold</w:t>
            </w:r>
          </w:p>
        </w:tc>
      </w:tr>
      <w:tr w:rsidR="001A502D" w14:paraId="6F24E18F" w14:textId="77777777" w:rsidTr="00D643C1">
        <w:tc>
          <w:tcPr>
            <w:tcW w:w="1812" w:type="dxa"/>
          </w:tcPr>
          <w:p w14:paraId="137A8B25" w14:textId="77777777" w:rsidR="001A502D" w:rsidRDefault="001A502D" w:rsidP="00D643C1">
            <w:r>
              <w:t>041 - 047</w:t>
            </w:r>
          </w:p>
        </w:tc>
        <w:tc>
          <w:tcPr>
            <w:tcW w:w="1812" w:type="dxa"/>
          </w:tcPr>
          <w:p w14:paraId="5F38D3A5" w14:textId="77777777" w:rsidR="001A502D" w:rsidRDefault="001A502D" w:rsidP="00D643C1">
            <w:r>
              <w:t>1990 - 1994</w:t>
            </w:r>
          </w:p>
        </w:tc>
        <w:tc>
          <w:tcPr>
            <w:tcW w:w="1812" w:type="dxa"/>
          </w:tcPr>
          <w:p w14:paraId="221C4C8A" w14:textId="77777777" w:rsidR="001A502D" w:rsidRDefault="001A502D" w:rsidP="00D643C1">
            <w:r>
              <w:t>1</w:t>
            </w:r>
          </w:p>
        </w:tc>
        <w:tc>
          <w:tcPr>
            <w:tcW w:w="1813" w:type="dxa"/>
          </w:tcPr>
          <w:p w14:paraId="32B11DAE" w14:textId="77777777" w:rsidR="001A502D" w:rsidRDefault="001A502D" w:rsidP="00D643C1"/>
        </w:tc>
        <w:tc>
          <w:tcPr>
            <w:tcW w:w="1813" w:type="dxa"/>
          </w:tcPr>
          <w:p w14:paraId="4FCC63FE" w14:textId="77777777" w:rsidR="001A502D" w:rsidRDefault="001A502D" w:rsidP="00D643C1"/>
        </w:tc>
      </w:tr>
      <w:tr w:rsidR="00D643C1" w14:paraId="6174CF19" w14:textId="77777777" w:rsidTr="00D643C1">
        <w:tc>
          <w:tcPr>
            <w:tcW w:w="1812" w:type="dxa"/>
          </w:tcPr>
          <w:p w14:paraId="74EE266E" w14:textId="77777777" w:rsidR="00D643C1" w:rsidRDefault="00D643C1" w:rsidP="00D643C1">
            <w:r>
              <w:t>042.5  042.7</w:t>
            </w:r>
          </w:p>
        </w:tc>
        <w:tc>
          <w:tcPr>
            <w:tcW w:w="1812" w:type="dxa"/>
          </w:tcPr>
          <w:p w14:paraId="6F4530FC" w14:textId="77777777" w:rsidR="00D643C1" w:rsidRDefault="00D643C1" w:rsidP="00D643C1">
            <w:r>
              <w:t>1988 - 19991</w:t>
            </w:r>
          </w:p>
        </w:tc>
        <w:tc>
          <w:tcPr>
            <w:tcW w:w="1812" w:type="dxa"/>
          </w:tcPr>
          <w:p w14:paraId="4C752A75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45EAAE88" w14:textId="77777777" w:rsidR="00D643C1" w:rsidRDefault="00D643C1" w:rsidP="00D643C1"/>
        </w:tc>
        <w:tc>
          <w:tcPr>
            <w:tcW w:w="1813" w:type="dxa"/>
          </w:tcPr>
          <w:p w14:paraId="5736840D" w14:textId="77777777" w:rsidR="00D643C1" w:rsidRDefault="00D643C1" w:rsidP="00D643C1"/>
        </w:tc>
      </w:tr>
      <w:tr w:rsidR="00D643C1" w14:paraId="1D387446" w14:textId="77777777" w:rsidTr="00D643C1">
        <w:tc>
          <w:tcPr>
            <w:tcW w:w="1812" w:type="dxa"/>
          </w:tcPr>
          <w:p w14:paraId="5939CCE5" w14:textId="77777777" w:rsidR="00D643C1" w:rsidRDefault="00A93125" w:rsidP="00D643C1">
            <w:r>
              <w:t>042 -043.1</w:t>
            </w:r>
          </w:p>
        </w:tc>
        <w:tc>
          <w:tcPr>
            <w:tcW w:w="1812" w:type="dxa"/>
          </w:tcPr>
          <w:p w14:paraId="19764CBA" w14:textId="77777777" w:rsidR="00D643C1" w:rsidRDefault="00A93125" w:rsidP="00D643C1">
            <w:r>
              <w:t>1988 - 1992</w:t>
            </w:r>
          </w:p>
        </w:tc>
        <w:tc>
          <w:tcPr>
            <w:tcW w:w="1812" w:type="dxa"/>
          </w:tcPr>
          <w:p w14:paraId="6A6A45BF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0A02A9D9" w14:textId="77777777" w:rsidR="00D643C1" w:rsidRDefault="00D643C1" w:rsidP="00D643C1"/>
        </w:tc>
        <w:tc>
          <w:tcPr>
            <w:tcW w:w="1813" w:type="dxa"/>
          </w:tcPr>
          <w:p w14:paraId="233AAE2B" w14:textId="77777777" w:rsidR="00D643C1" w:rsidRDefault="00D643C1" w:rsidP="00D643C1"/>
        </w:tc>
      </w:tr>
      <w:tr w:rsidR="00D643C1" w14:paraId="1B917196" w14:textId="77777777" w:rsidTr="00D643C1">
        <w:tc>
          <w:tcPr>
            <w:tcW w:w="1812" w:type="dxa"/>
          </w:tcPr>
          <w:p w14:paraId="19D1744E" w14:textId="77777777" w:rsidR="00D643C1" w:rsidRDefault="00A93125" w:rsidP="00D643C1">
            <w:r>
              <w:t>042.6 - 043</w:t>
            </w:r>
          </w:p>
        </w:tc>
        <w:tc>
          <w:tcPr>
            <w:tcW w:w="1812" w:type="dxa"/>
          </w:tcPr>
          <w:p w14:paraId="136783C5" w14:textId="77777777" w:rsidR="00D643C1" w:rsidRDefault="00A93125" w:rsidP="00D643C1">
            <w:r>
              <w:t>1979 - 1987</w:t>
            </w:r>
          </w:p>
        </w:tc>
        <w:tc>
          <w:tcPr>
            <w:tcW w:w="1812" w:type="dxa"/>
          </w:tcPr>
          <w:p w14:paraId="0536CF39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22B86918" w14:textId="77777777" w:rsidR="00D643C1" w:rsidRDefault="00D643C1" w:rsidP="00D643C1"/>
        </w:tc>
        <w:tc>
          <w:tcPr>
            <w:tcW w:w="1813" w:type="dxa"/>
          </w:tcPr>
          <w:p w14:paraId="17A477B7" w14:textId="77777777" w:rsidR="00D643C1" w:rsidRDefault="00D643C1" w:rsidP="00D643C1"/>
        </w:tc>
      </w:tr>
      <w:tr w:rsidR="00D643C1" w14:paraId="26AFA8D2" w14:textId="77777777" w:rsidTr="00D643C1">
        <w:tc>
          <w:tcPr>
            <w:tcW w:w="1812" w:type="dxa"/>
          </w:tcPr>
          <w:p w14:paraId="35BF539F" w14:textId="77777777" w:rsidR="00D643C1" w:rsidRDefault="00A93125" w:rsidP="00D643C1">
            <w:r>
              <w:t xml:space="preserve">040 – 041 </w:t>
            </w:r>
          </w:p>
        </w:tc>
        <w:tc>
          <w:tcPr>
            <w:tcW w:w="1812" w:type="dxa"/>
          </w:tcPr>
          <w:p w14:paraId="07F7C339" w14:textId="77777777" w:rsidR="00D643C1" w:rsidRDefault="00A93125" w:rsidP="00D643C1">
            <w:r>
              <w:t>1980 - 1985</w:t>
            </w:r>
          </w:p>
        </w:tc>
        <w:tc>
          <w:tcPr>
            <w:tcW w:w="1812" w:type="dxa"/>
          </w:tcPr>
          <w:p w14:paraId="4709079F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40763528" w14:textId="77777777" w:rsidR="00D643C1" w:rsidRDefault="00D643C1" w:rsidP="00D643C1"/>
        </w:tc>
        <w:tc>
          <w:tcPr>
            <w:tcW w:w="1813" w:type="dxa"/>
          </w:tcPr>
          <w:p w14:paraId="11E20392" w14:textId="77777777" w:rsidR="00D643C1" w:rsidRDefault="00D643C1" w:rsidP="00D643C1"/>
        </w:tc>
      </w:tr>
      <w:tr w:rsidR="00D643C1" w14:paraId="2B01E273" w14:textId="77777777" w:rsidTr="00D643C1">
        <w:tc>
          <w:tcPr>
            <w:tcW w:w="1812" w:type="dxa"/>
          </w:tcPr>
          <w:p w14:paraId="3BEC3D48" w14:textId="77777777" w:rsidR="00D643C1" w:rsidRDefault="00A93125" w:rsidP="00D643C1">
            <w:r>
              <w:t>042 – 042.5</w:t>
            </w:r>
          </w:p>
        </w:tc>
        <w:tc>
          <w:tcPr>
            <w:tcW w:w="1812" w:type="dxa"/>
          </w:tcPr>
          <w:p w14:paraId="70F7C773" w14:textId="77777777" w:rsidR="00D643C1" w:rsidRDefault="00A93125" w:rsidP="00D643C1">
            <w:r>
              <w:t>1980 - 1987</w:t>
            </w:r>
          </w:p>
        </w:tc>
        <w:tc>
          <w:tcPr>
            <w:tcW w:w="1812" w:type="dxa"/>
          </w:tcPr>
          <w:p w14:paraId="6CAB6DE0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07A3282F" w14:textId="77777777" w:rsidR="00D643C1" w:rsidRDefault="00D643C1" w:rsidP="00D643C1"/>
        </w:tc>
        <w:tc>
          <w:tcPr>
            <w:tcW w:w="1813" w:type="dxa"/>
          </w:tcPr>
          <w:p w14:paraId="194945A7" w14:textId="77777777" w:rsidR="00D643C1" w:rsidRDefault="00D643C1" w:rsidP="00D643C1"/>
        </w:tc>
      </w:tr>
      <w:tr w:rsidR="00D643C1" w14:paraId="1EED5B55" w14:textId="77777777" w:rsidTr="00D643C1">
        <w:tc>
          <w:tcPr>
            <w:tcW w:w="1812" w:type="dxa"/>
          </w:tcPr>
          <w:p w14:paraId="025913E6" w14:textId="77777777" w:rsidR="00D643C1" w:rsidRDefault="00A93125" w:rsidP="00D643C1">
            <w:r>
              <w:t>042</w:t>
            </w:r>
          </w:p>
        </w:tc>
        <w:tc>
          <w:tcPr>
            <w:tcW w:w="1812" w:type="dxa"/>
          </w:tcPr>
          <w:p w14:paraId="2E5D01EC" w14:textId="77777777" w:rsidR="00D643C1" w:rsidRDefault="00A93125" w:rsidP="00D643C1">
            <w:r>
              <w:t>Ikke oppgitt årstall</w:t>
            </w:r>
          </w:p>
        </w:tc>
        <w:tc>
          <w:tcPr>
            <w:tcW w:w="1812" w:type="dxa"/>
          </w:tcPr>
          <w:p w14:paraId="411F8A63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720CC5AA" w14:textId="77777777" w:rsidR="00D643C1" w:rsidRDefault="00D643C1" w:rsidP="00D643C1"/>
        </w:tc>
        <w:tc>
          <w:tcPr>
            <w:tcW w:w="1813" w:type="dxa"/>
          </w:tcPr>
          <w:p w14:paraId="6F07F275" w14:textId="77777777" w:rsidR="00D643C1" w:rsidRDefault="00D643C1" w:rsidP="00D643C1"/>
        </w:tc>
      </w:tr>
      <w:tr w:rsidR="00D643C1" w14:paraId="395B5EA4" w14:textId="77777777" w:rsidTr="00D643C1">
        <w:tc>
          <w:tcPr>
            <w:tcW w:w="1812" w:type="dxa"/>
          </w:tcPr>
          <w:p w14:paraId="12D583DA" w14:textId="77777777" w:rsidR="00D643C1" w:rsidRDefault="00A93125" w:rsidP="00D643C1">
            <w:r>
              <w:t>042.5. – 042.7</w:t>
            </w:r>
          </w:p>
        </w:tc>
        <w:tc>
          <w:tcPr>
            <w:tcW w:w="1812" w:type="dxa"/>
          </w:tcPr>
          <w:p w14:paraId="24300FF9" w14:textId="77777777" w:rsidR="00D643C1" w:rsidRDefault="00A93125" w:rsidP="00D643C1">
            <w:r>
              <w:t>1988</w:t>
            </w:r>
          </w:p>
        </w:tc>
        <w:tc>
          <w:tcPr>
            <w:tcW w:w="1812" w:type="dxa"/>
          </w:tcPr>
          <w:p w14:paraId="62E18BC3" w14:textId="77777777" w:rsidR="00D643C1" w:rsidRDefault="00453865" w:rsidP="00D643C1">
            <w:r>
              <w:t>1</w:t>
            </w:r>
          </w:p>
        </w:tc>
        <w:tc>
          <w:tcPr>
            <w:tcW w:w="1813" w:type="dxa"/>
          </w:tcPr>
          <w:p w14:paraId="01BB9C8C" w14:textId="77777777" w:rsidR="00D643C1" w:rsidRDefault="00D643C1" w:rsidP="00D643C1"/>
        </w:tc>
        <w:tc>
          <w:tcPr>
            <w:tcW w:w="1813" w:type="dxa"/>
          </w:tcPr>
          <w:p w14:paraId="15715F22" w14:textId="77777777" w:rsidR="00D643C1" w:rsidRDefault="00D643C1" w:rsidP="00D643C1"/>
        </w:tc>
      </w:tr>
      <w:tr w:rsidR="00A93125" w14:paraId="3DE315FF" w14:textId="77777777" w:rsidTr="00D643C1">
        <w:tc>
          <w:tcPr>
            <w:tcW w:w="1812" w:type="dxa"/>
          </w:tcPr>
          <w:p w14:paraId="014A8868" w14:textId="77777777" w:rsidR="00A93125" w:rsidRDefault="00A93125" w:rsidP="00D643C1">
            <w:r>
              <w:t xml:space="preserve">040- 046 </w:t>
            </w:r>
          </w:p>
        </w:tc>
        <w:tc>
          <w:tcPr>
            <w:tcW w:w="1812" w:type="dxa"/>
          </w:tcPr>
          <w:p w14:paraId="235FB48E" w14:textId="77777777" w:rsidR="00A93125" w:rsidRDefault="00A93125" w:rsidP="00D643C1">
            <w:r>
              <w:t>1980</w:t>
            </w:r>
          </w:p>
        </w:tc>
        <w:tc>
          <w:tcPr>
            <w:tcW w:w="1812" w:type="dxa"/>
          </w:tcPr>
          <w:p w14:paraId="299E7CF6" w14:textId="77777777" w:rsidR="00A93125" w:rsidRDefault="00453865" w:rsidP="00D643C1">
            <w:r>
              <w:t>1</w:t>
            </w:r>
          </w:p>
        </w:tc>
        <w:tc>
          <w:tcPr>
            <w:tcW w:w="1813" w:type="dxa"/>
          </w:tcPr>
          <w:p w14:paraId="402CB263" w14:textId="77777777" w:rsidR="00A93125" w:rsidRDefault="00A93125" w:rsidP="00D643C1"/>
        </w:tc>
        <w:tc>
          <w:tcPr>
            <w:tcW w:w="1813" w:type="dxa"/>
          </w:tcPr>
          <w:p w14:paraId="0DC446F6" w14:textId="77777777" w:rsidR="00A93125" w:rsidRDefault="00A93125" w:rsidP="00D643C1"/>
        </w:tc>
      </w:tr>
      <w:tr w:rsidR="00BF3844" w14:paraId="2A97C4F6" w14:textId="77777777" w:rsidTr="00D643C1">
        <w:tc>
          <w:tcPr>
            <w:tcW w:w="1812" w:type="dxa"/>
          </w:tcPr>
          <w:p w14:paraId="4BCFAE2E" w14:textId="77777777" w:rsidR="00BF3844" w:rsidRDefault="00BF3844" w:rsidP="00D643C1">
            <w:r>
              <w:t xml:space="preserve">044 </w:t>
            </w:r>
          </w:p>
        </w:tc>
        <w:tc>
          <w:tcPr>
            <w:tcW w:w="1812" w:type="dxa"/>
          </w:tcPr>
          <w:p w14:paraId="7959ECAE" w14:textId="77777777" w:rsidR="00BF3844" w:rsidRDefault="00BF3844" w:rsidP="00D643C1">
            <w:r>
              <w:t>1979 - 1992</w:t>
            </w:r>
          </w:p>
        </w:tc>
        <w:tc>
          <w:tcPr>
            <w:tcW w:w="1812" w:type="dxa"/>
          </w:tcPr>
          <w:p w14:paraId="09D9C47A" w14:textId="77777777" w:rsidR="00BF3844" w:rsidRDefault="00BF3844" w:rsidP="00D643C1"/>
        </w:tc>
        <w:tc>
          <w:tcPr>
            <w:tcW w:w="1813" w:type="dxa"/>
          </w:tcPr>
          <w:p w14:paraId="02533A24" w14:textId="77777777" w:rsidR="00BF3844" w:rsidRDefault="00BF3844" w:rsidP="00D643C1"/>
        </w:tc>
        <w:tc>
          <w:tcPr>
            <w:tcW w:w="1813" w:type="dxa"/>
          </w:tcPr>
          <w:p w14:paraId="4DEA24EF" w14:textId="77777777" w:rsidR="00BF3844" w:rsidRDefault="00BF3844" w:rsidP="00D643C1"/>
        </w:tc>
      </w:tr>
    </w:tbl>
    <w:p w14:paraId="1B6BDD92" w14:textId="77777777" w:rsidR="00D643C1" w:rsidRDefault="00D643C1" w:rsidP="0048500F"/>
    <w:p w14:paraId="141FF977" w14:textId="77777777" w:rsidR="005D6A3B" w:rsidRDefault="005D6A3B" w:rsidP="0048500F">
      <w:r>
        <w:t>Hylle nr. 3 til venstre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5D6A3B" w14:paraId="21BAE3C0" w14:textId="77777777" w:rsidTr="00CB36C9">
        <w:tc>
          <w:tcPr>
            <w:tcW w:w="1812" w:type="dxa"/>
          </w:tcPr>
          <w:p w14:paraId="29B21263" w14:textId="77777777" w:rsidR="005D6A3B" w:rsidRDefault="005D6A3B" w:rsidP="00CB36C9">
            <w:r>
              <w:t xml:space="preserve">Arkiv kode </w:t>
            </w:r>
          </w:p>
        </w:tc>
        <w:tc>
          <w:tcPr>
            <w:tcW w:w="1812" w:type="dxa"/>
          </w:tcPr>
          <w:p w14:paraId="2F7836BC" w14:textId="77777777" w:rsidR="005D6A3B" w:rsidRDefault="005D6A3B" w:rsidP="00CB36C9">
            <w:r>
              <w:t xml:space="preserve">Fra år til år </w:t>
            </w:r>
          </w:p>
        </w:tc>
        <w:tc>
          <w:tcPr>
            <w:tcW w:w="1812" w:type="dxa"/>
          </w:tcPr>
          <w:p w14:paraId="31D88AD0" w14:textId="77777777" w:rsidR="005D6A3B" w:rsidRDefault="005D6A3B" w:rsidP="00CB36C9">
            <w:r>
              <w:t>Antall bokser</w:t>
            </w:r>
          </w:p>
        </w:tc>
        <w:tc>
          <w:tcPr>
            <w:tcW w:w="1813" w:type="dxa"/>
          </w:tcPr>
          <w:p w14:paraId="5B521019" w14:textId="77777777" w:rsidR="005D6A3B" w:rsidRDefault="005D6A3B" w:rsidP="00CB36C9">
            <w:r>
              <w:t xml:space="preserve">Merknader </w:t>
            </w:r>
          </w:p>
        </w:tc>
        <w:tc>
          <w:tcPr>
            <w:tcW w:w="1813" w:type="dxa"/>
          </w:tcPr>
          <w:p w14:paraId="7640744F" w14:textId="77777777" w:rsidR="005D6A3B" w:rsidRDefault="005D6A3B" w:rsidP="00CB36C9">
            <w:r>
              <w:t>innhold</w:t>
            </w:r>
          </w:p>
        </w:tc>
      </w:tr>
      <w:tr w:rsidR="005D6A3B" w14:paraId="3FFB38C8" w14:textId="77777777" w:rsidTr="00CB36C9">
        <w:tc>
          <w:tcPr>
            <w:tcW w:w="1812" w:type="dxa"/>
          </w:tcPr>
          <w:p w14:paraId="19C009B4" w14:textId="77777777" w:rsidR="005D6A3B" w:rsidRDefault="005D6A3B" w:rsidP="00CB36C9"/>
        </w:tc>
        <w:tc>
          <w:tcPr>
            <w:tcW w:w="1812" w:type="dxa"/>
          </w:tcPr>
          <w:p w14:paraId="774106C5" w14:textId="77777777" w:rsidR="005D6A3B" w:rsidRDefault="005D6A3B" w:rsidP="00CB36C9"/>
        </w:tc>
        <w:tc>
          <w:tcPr>
            <w:tcW w:w="1812" w:type="dxa"/>
          </w:tcPr>
          <w:p w14:paraId="14AD9F3E" w14:textId="77777777" w:rsidR="005D6A3B" w:rsidRDefault="005D6A3B" w:rsidP="00CB36C9"/>
        </w:tc>
        <w:tc>
          <w:tcPr>
            <w:tcW w:w="1813" w:type="dxa"/>
          </w:tcPr>
          <w:p w14:paraId="63C2C1BF" w14:textId="77777777" w:rsidR="005D6A3B" w:rsidRDefault="005D6A3B" w:rsidP="00CB36C9"/>
        </w:tc>
        <w:tc>
          <w:tcPr>
            <w:tcW w:w="1813" w:type="dxa"/>
          </w:tcPr>
          <w:p w14:paraId="418FAD61" w14:textId="77777777" w:rsidR="005D6A3B" w:rsidRDefault="005D6A3B" w:rsidP="00CB36C9"/>
        </w:tc>
      </w:tr>
      <w:tr w:rsidR="005D6A3B" w14:paraId="0AFF1F68" w14:textId="77777777" w:rsidTr="00CB36C9">
        <w:tc>
          <w:tcPr>
            <w:tcW w:w="1812" w:type="dxa"/>
          </w:tcPr>
          <w:p w14:paraId="23BE22A1" w14:textId="77777777" w:rsidR="005D6A3B" w:rsidRDefault="005D6A3B" w:rsidP="00CB36C9"/>
        </w:tc>
        <w:tc>
          <w:tcPr>
            <w:tcW w:w="1812" w:type="dxa"/>
          </w:tcPr>
          <w:p w14:paraId="50434963" w14:textId="77777777" w:rsidR="005D6A3B" w:rsidRDefault="005D6A3B" w:rsidP="00CB36C9"/>
        </w:tc>
        <w:tc>
          <w:tcPr>
            <w:tcW w:w="1812" w:type="dxa"/>
          </w:tcPr>
          <w:p w14:paraId="40633F12" w14:textId="77777777" w:rsidR="005D6A3B" w:rsidRDefault="005D6A3B" w:rsidP="00CB36C9"/>
        </w:tc>
        <w:tc>
          <w:tcPr>
            <w:tcW w:w="1813" w:type="dxa"/>
          </w:tcPr>
          <w:p w14:paraId="3A7762CA" w14:textId="77777777" w:rsidR="005D6A3B" w:rsidRDefault="005D6A3B" w:rsidP="00CB36C9"/>
        </w:tc>
        <w:tc>
          <w:tcPr>
            <w:tcW w:w="1813" w:type="dxa"/>
          </w:tcPr>
          <w:p w14:paraId="1115C3A4" w14:textId="77777777" w:rsidR="005D6A3B" w:rsidRDefault="005D6A3B" w:rsidP="00CB36C9"/>
        </w:tc>
      </w:tr>
      <w:tr w:rsidR="005D6A3B" w14:paraId="77302A98" w14:textId="77777777" w:rsidTr="00CB36C9">
        <w:tc>
          <w:tcPr>
            <w:tcW w:w="1812" w:type="dxa"/>
          </w:tcPr>
          <w:p w14:paraId="78648E6D" w14:textId="77777777" w:rsidR="005D6A3B" w:rsidRDefault="005D6A3B" w:rsidP="00CB36C9"/>
        </w:tc>
        <w:tc>
          <w:tcPr>
            <w:tcW w:w="1812" w:type="dxa"/>
          </w:tcPr>
          <w:p w14:paraId="44B8EDE6" w14:textId="77777777" w:rsidR="005D6A3B" w:rsidRDefault="005D6A3B" w:rsidP="00CB36C9"/>
        </w:tc>
        <w:tc>
          <w:tcPr>
            <w:tcW w:w="1812" w:type="dxa"/>
          </w:tcPr>
          <w:p w14:paraId="058B659A" w14:textId="77777777" w:rsidR="005D6A3B" w:rsidRDefault="005D6A3B" w:rsidP="00CB36C9"/>
        </w:tc>
        <w:tc>
          <w:tcPr>
            <w:tcW w:w="1813" w:type="dxa"/>
          </w:tcPr>
          <w:p w14:paraId="4FC57EA4" w14:textId="77777777" w:rsidR="005D6A3B" w:rsidRDefault="005D6A3B" w:rsidP="00CB36C9"/>
        </w:tc>
        <w:tc>
          <w:tcPr>
            <w:tcW w:w="1813" w:type="dxa"/>
          </w:tcPr>
          <w:p w14:paraId="66982E2C" w14:textId="77777777" w:rsidR="005D6A3B" w:rsidRDefault="005D6A3B" w:rsidP="00CB36C9"/>
        </w:tc>
      </w:tr>
      <w:tr w:rsidR="005D6A3B" w14:paraId="1524D8CF" w14:textId="77777777" w:rsidTr="00CB36C9">
        <w:tc>
          <w:tcPr>
            <w:tcW w:w="1812" w:type="dxa"/>
          </w:tcPr>
          <w:p w14:paraId="0DDEF68B" w14:textId="77777777" w:rsidR="005D6A3B" w:rsidRDefault="005D6A3B" w:rsidP="00CB36C9"/>
        </w:tc>
        <w:tc>
          <w:tcPr>
            <w:tcW w:w="1812" w:type="dxa"/>
          </w:tcPr>
          <w:p w14:paraId="3DA4E692" w14:textId="77777777" w:rsidR="005D6A3B" w:rsidRDefault="005D6A3B" w:rsidP="00CB36C9"/>
        </w:tc>
        <w:tc>
          <w:tcPr>
            <w:tcW w:w="1812" w:type="dxa"/>
          </w:tcPr>
          <w:p w14:paraId="7A2E5217" w14:textId="77777777" w:rsidR="005D6A3B" w:rsidRDefault="005D6A3B" w:rsidP="00CB36C9"/>
        </w:tc>
        <w:tc>
          <w:tcPr>
            <w:tcW w:w="1813" w:type="dxa"/>
          </w:tcPr>
          <w:p w14:paraId="5E104180" w14:textId="77777777" w:rsidR="005D6A3B" w:rsidRDefault="005D6A3B" w:rsidP="00CB36C9"/>
        </w:tc>
        <w:tc>
          <w:tcPr>
            <w:tcW w:w="1813" w:type="dxa"/>
          </w:tcPr>
          <w:p w14:paraId="30ADC329" w14:textId="77777777" w:rsidR="005D6A3B" w:rsidRDefault="005D6A3B" w:rsidP="00CB36C9"/>
        </w:tc>
      </w:tr>
      <w:tr w:rsidR="005D6A3B" w14:paraId="2959D7D4" w14:textId="77777777" w:rsidTr="00CB36C9">
        <w:tc>
          <w:tcPr>
            <w:tcW w:w="1812" w:type="dxa"/>
          </w:tcPr>
          <w:p w14:paraId="419E39AB" w14:textId="77777777" w:rsidR="005D6A3B" w:rsidRDefault="005D6A3B" w:rsidP="00CB36C9"/>
        </w:tc>
        <w:tc>
          <w:tcPr>
            <w:tcW w:w="1812" w:type="dxa"/>
          </w:tcPr>
          <w:p w14:paraId="6E171EFF" w14:textId="77777777" w:rsidR="005D6A3B" w:rsidRDefault="005D6A3B" w:rsidP="00CB36C9"/>
        </w:tc>
        <w:tc>
          <w:tcPr>
            <w:tcW w:w="1812" w:type="dxa"/>
          </w:tcPr>
          <w:p w14:paraId="080D2097" w14:textId="77777777" w:rsidR="005D6A3B" w:rsidRDefault="005D6A3B" w:rsidP="00CB36C9"/>
        </w:tc>
        <w:tc>
          <w:tcPr>
            <w:tcW w:w="1813" w:type="dxa"/>
          </w:tcPr>
          <w:p w14:paraId="7AA7EF62" w14:textId="77777777" w:rsidR="005D6A3B" w:rsidRDefault="005D6A3B" w:rsidP="00CB36C9"/>
        </w:tc>
        <w:tc>
          <w:tcPr>
            <w:tcW w:w="1813" w:type="dxa"/>
          </w:tcPr>
          <w:p w14:paraId="17977B17" w14:textId="77777777" w:rsidR="005D6A3B" w:rsidRDefault="005D6A3B" w:rsidP="00CB36C9"/>
        </w:tc>
      </w:tr>
      <w:tr w:rsidR="005D6A3B" w14:paraId="3FB9376E" w14:textId="77777777" w:rsidTr="00CB36C9">
        <w:tc>
          <w:tcPr>
            <w:tcW w:w="1812" w:type="dxa"/>
          </w:tcPr>
          <w:p w14:paraId="76B9BBE0" w14:textId="77777777" w:rsidR="005D6A3B" w:rsidRDefault="005D6A3B" w:rsidP="00CB36C9"/>
        </w:tc>
        <w:tc>
          <w:tcPr>
            <w:tcW w:w="1812" w:type="dxa"/>
          </w:tcPr>
          <w:p w14:paraId="4E6974BD" w14:textId="77777777" w:rsidR="005D6A3B" w:rsidRDefault="005D6A3B" w:rsidP="00CB36C9"/>
        </w:tc>
        <w:tc>
          <w:tcPr>
            <w:tcW w:w="1812" w:type="dxa"/>
          </w:tcPr>
          <w:p w14:paraId="3EB053F2" w14:textId="77777777" w:rsidR="005D6A3B" w:rsidRDefault="005D6A3B" w:rsidP="00CB36C9"/>
        </w:tc>
        <w:tc>
          <w:tcPr>
            <w:tcW w:w="1813" w:type="dxa"/>
          </w:tcPr>
          <w:p w14:paraId="0D914A3A" w14:textId="77777777" w:rsidR="005D6A3B" w:rsidRDefault="005D6A3B" w:rsidP="00CB36C9"/>
        </w:tc>
        <w:tc>
          <w:tcPr>
            <w:tcW w:w="1813" w:type="dxa"/>
          </w:tcPr>
          <w:p w14:paraId="19D94859" w14:textId="77777777" w:rsidR="005D6A3B" w:rsidRDefault="005D6A3B" w:rsidP="00CB36C9"/>
        </w:tc>
      </w:tr>
      <w:tr w:rsidR="005D6A3B" w14:paraId="410620C9" w14:textId="77777777" w:rsidTr="00CB36C9">
        <w:trPr>
          <w:trHeight w:val="408"/>
        </w:trPr>
        <w:tc>
          <w:tcPr>
            <w:tcW w:w="1812" w:type="dxa"/>
          </w:tcPr>
          <w:p w14:paraId="3F903A2C" w14:textId="77777777" w:rsidR="005D6A3B" w:rsidRDefault="005D6A3B" w:rsidP="00CB36C9"/>
        </w:tc>
        <w:tc>
          <w:tcPr>
            <w:tcW w:w="1812" w:type="dxa"/>
          </w:tcPr>
          <w:p w14:paraId="1B148134" w14:textId="77777777" w:rsidR="005D6A3B" w:rsidRDefault="005D6A3B" w:rsidP="00CB36C9"/>
        </w:tc>
        <w:tc>
          <w:tcPr>
            <w:tcW w:w="1812" w:type="dxa"/>
          </w:tcPr>
          <w:p w14:paraId="7CAD6BD9" w14:textId="77777777" w:rsidR="005D6A3B" w:rsidRDefault="005D6A3B" w:rsidP="00CB36C9"/>
        </w:tc>
        <w:tc>
          <w:tcPr>
            <w:tcW w:w="1813" w:type="dxa"/>
          </w:tcPr>
          <w:p w14:paraId="240F5A5F" w14:textId="77777777" w:rsidR="005D6A3B" w:rsidRDefault="005D6A3B" w:rsidP="00CB36C9"/>
        </w:tc>
        <w:tc>
          <w:tcPr>
            <w:tcW w:w="1813" w:type="dxa"/>
          </w:tcPr>
          <w:p w14:paraId="7C0AAFC5" w14:textId="77777777" w:rsidR="005D6A3B" w:rsidRDefault="005D6A3B" w:rsidP="00CB36C9"/>
        </w:tc>
      </w:tr>
      <w:tr w:rsidR="005D6A3B" w14:paraId="565D59D3" w14:textId="77777777" w:rsidTr="00CB36C9">
        <w:tc>
          <w:tcPr>
            <w:tcW w:w="1812" w:type="dxa"/>
          </w:tcPr>
          <w:p w14:paraId="2324A18D" w14:textId="77777777" w:rsidR="005D6A3B" w:rsidRDefault="005D6A3B" w:rsidP="00CB36C9"/>
        </w:tc>
        <w:tc>
          <w:tcPr>
            <w:tcW w:w="1812" w:type="dxa"/>
          </w:tcPr>
          <w:p w14:paraId="4F567297" w14:textId="77777777" w:rsidR="005D6A3B" w:rsidRDefault="005D6A3B" w:rsidP="00CB36C9"/>
        </w:tc>
        <w:tc>
          <w:tcPr>
            <w:tcW w:w="1812" w:type="dxa"/>
          </w:tcPr>
          <w:p w14:paraId="4276F8ED" w14:textId="77777777" w:rsidR="005D6A3B" w:rsidRDefault="005D6A3B" w:rsidP="00CB36C9"/>
        </w:tc>
        <w:tc>
          <w:tcPr>
            <w:tcW w:w="1813" w:type="dxa"/>
          </w:tcPr>
          <w:p w14:paraId="69386F6A" w14:textId="77777777" w:rsidR="005D6A3B" w:rsidRDefault="005D6A3B" w:rsidP="00CB36C9"/>
        </w:tc>
        <w:tc>
          <w:tcPr>
            <w:tcW w:w="1813" w:type="dxa"/>
          </w:tcPr>
          <w:p w14:paraId="3517351D" w14:textId="77777777" w:rsidR="005D6A3B" w:rsidRDefault="005D6A3B" w:rsidP="00CB36C9"/>
        </w:tc>
      </w:tr>
      <w:tr w:rsidR="005D6A3B" w14:paraId="06ED57F4" w14:textId="77777777" w:rsidTr="00CB36C9">
        <w:tc>
          <w:tcPr>
            <w:tcW w:w="1812" w:type="dxa"/>
          </w:tcPr>
          <w:p w14:paraId="564BC7A5" w14:textId="77777777" w:rsidR="005D6A3B" w:rsidRDefault="005D6A3B" w:rsidP="00CB36C9"/>
        </w:tc>
        <w:tc>
          <w:tcPr>
            <w:tcW w:w="1812" w:type="dxa"/>
          </w:tcPr>
          <w:p w14:paraId="3436F689" w14:textId="77777777" w:rsidR="005D6A3B" w:rsidRDefault="005D6A3B" w:rsidP="00CB36C9"/>
        </w:tc>
        <w:tc>
          <w:tcPr>
            <w:tcW w:w="1812" w:type="dxa"/>
          </w:tcPr>
          <w:p w14:paraId="3B9CA755" w14:textId="77777777" w:rsidR="005D6A3B" w:rsidRDefault="005D6A3B" w:rsidP="00CB36C9"/>
        </w:tc>
        <w:tc>
          <w:tcPr>
            <w:tcW w:w="1813" w:type="dxa"/>
          </w:tcPr>
          <w:p w14:paraId="03CC3F40" w14:textId="77777777" w:rsidR="005D6A3B" w:rsidRDefault="005D6A3B" w:rsidP="00CB36C9"/>
        </w:tc>
        <w:tc>
          <w:tcPr>
            <w:tcW w:w="1813" w:type="dxa"/>
          </w:tcPr>
          <w:p w14:paraId="4DA325C8" w14:textId="77777777" w:rsidR="005D6A3B" w:rsidRDefault="005D6A3B" w:rsidP="00CB36C9"/>
        </w:tc>
      </w:tr>
      <w:tr w:rsidR="005D6A3B" w14:paraId="25F1B9D1" w14:textId="77777777" w:rsidTr="00CB36C9">
        <w:tc>
          <w:tcPr>
            <w:tcW w:w="1812" w:type="dxa"/>
          </w:tcPr>
          <w:p w14:paraId="5A53ED80" w14:textId="77777777" w:rsidR="005D6A3B" w:rsidRDefault="005D6A3B" w:rsidP="00CB36C9"/>
        </w:tc>
        <w:tc>
          <w:tcPr>
            <w:tcW w:w="1812" w:type="dxa"/>
          </w:tcPr>
          <w:p w14:paraId="60CB3ABD" w14:textId="77777777" w:rsidR="005D6A3B" w:rsidRDefault="005D6A3B" w:rsidP="00CB36C9"/>
        </w:tc>
        <w:tc>
          <w:tcPr>
            <w:tcW w:w="1812" w:type="dxa"/>
          </w:tcPr>
          <w:p w14:paraId="6F994C6F" w14:textId="77777777" w:rsidR="005D6A3B" w:rsidRDefault="005D6A3B" w:rsidP="00CB36C9"/>
        </w:tc>
        <w:tc>
          <w:tcPr>
            <w:tcW w:w="1813" w:type="dxa"/>
          </w:tcPr>
          <w:p w14:paraId="67162E1D" w14:textId="77777777" w:rsidR="005D6A3B" w:rsidRDefault="005D6A3B" w:rsidP="00CB36C9"/>
        </w:tc>
        <w:tc>
          <w:tcPr>
            <w:tcW w:w="1813" w:type="dxa"/>
          </w:tcPr>
          <w:p w14:paraId="58F40F09" w14:textId="77777777" w:rsidR="005D6A3B" w:rsidRDefault="005D6A3B" w:rsidP="00CB36C9"/>
        </w:tc>
      </w:tr>
      <w:tr w:rsidR="005D6A3B" w14:paraId="46462958" w14:textId="77777777" w:rsidTr="00CB36C9">
        <w:tc>
          <w:tcPr>
            <w:tcW w:w="1812" w:type="dxa"/>
          </w:tcPr>
          <w:p w14:paraId="45724FD5" w14:textId="77777777" w:rsidR="005D6A3B" w:rsidRDefault="005D6A3B" w:rsidP="00CB36C9"/>
        </w:tc>
        <w:tc>
          <w:tcPr>
            <w:tcW w:w="1812" w:type="dxa"/>
          </w:tcPr>
          <w:p w14:paraId="4D6D6E1A" w14:textId="77777777" w:rsidR="005D6A3B" w:rsidRDefault="005D6A3B" w:rsidP="00CB36C9"/>
        </w:tc>
        <w:tc>
          <w:tcPr>
            <w:tcW w:w="1812" w:type="dxa"/>
          </w:tcPr>
          <w:p w14:paraId="7A25BF79" w14:textId="77777777" w:rsidR="005D6A3B" w:rsidRDefault="005D6A3B" w:rsidP="00CB36C9"/>
        </w:tc>
        <w:tc>
          <w:tcPr>
            <w:tcW w:w="1813" w:type="dxa"/>
          </w:tcPr>
          <w:p w14:paraId="152F719B" w14:textId="77777777" w:rsidR="005D6A3B" w:rsidRDefault="005D6A3B" w:rsidP="00CB36C9"/>
        </w:tc>
        <w:tc>
          <w:tcPr>
            <w:tcW w:w="1813" w:type="dxa"/>
          </w:tcPr>
          <w:p w14:paraId="58260978" w14:textId="77777777" w:rsidR="005D6A3B" w:rsidRDefault="005D6A3B" w:rsidP="00CB36C9"/>
        </w:tc>
      </w:tr>
      <w:tr w:rsidR="005D6A3B" w14:paraId="5AF22BD2" w14:textId="77777777" w:rsidTr="00CB36C9">
        <w:tc>
          <w:tcPr>
            <w:tcW w:w="1812" w:type="dxa"/>
          </w:tcPr>
          <w:p w14:paraId="0CACEC43" w14:textId="77777777" w:rsidR="005D6A3B" w:rsidRDefault="005D6A3B" w:rsidP="00CB36C9"/>
        </w:tc>
        <w:tc>
          <w:tcPr>
            <w:tcW w:w="1812" w:type="dxa"/>
          </w:tcPr>
          <w:p w14:paraId="60F09144" w14:textId="77777777" w:rsidR="005D6A3B" w:rsidRDefault="005D6A3B" w:rsidP="00CB36C9"/>
        </w:tc>
        <w:tc>
          <w:tcPr>
            <w:tcW w:w="1812" w:type="dxa"/>
          </w:tcPr>
          <w:p w14:paraId="0801D01F" w14:textId="77777777" w:rsidR="005D6A3B" w:rsidRDefault="005D6A3B" w:rsidP="00CB36C9"/>
        </w:tc>
        <w:tc>
          <w:tcPr>
            <w:tcW w:w="1813" w:type="dxa"/>
          </w:tcPr>
          <w:p w14:paraId="4899F6C0" w14:textId="77777777" w:rsidR="005D6A3B" w:rsidRDefault="005D6A3B" w:rsidP="00CB36C9"/>
        </w:tc>
        <w:tc>
          <w:tcPr>
            <w:tcW w:w="1813" w:type="dxa"/>
          </w:tcPr>
          <w:p w14:paraId="559BF426" w14:textId="77777777" w:rsidR="005D6A3B" w:rsidRDefault="005D6A3B" w:rsidP="00CB36C9"/>
        </w:tc>
      </w:tr>
      <w:tr w:rsidR="005D6A3B" w14:paraId="0BC6777C" w14:textId="77777777" w:rsidTr="00CB36C9">
        <w:tc>
          <w:tcPr>
            <w:tcW w:w="1812" w:type="dxa"/>
          </w:tcPr>
          <w:p w14:paraId="17880536" w14:textId="77777777" w:rsidR="005D6A3B" w:rsidRDefault="005D6A3B" w:rsidP="00CB36C9"/>
        </w:tc>
        <w:tc>
          <w:tcPr>
            <w:tcW w:w="1812" w:type="dxa"/>
          </w:tcPr>
          <w:p w14:paraId="583CAE00" w14:textId="77777777" w:rsidR="005D6A3B" w:rsidRDefault="005D6A3B" w:rsidP="00CB36C9"/>
        </w:tc>
        <w:tc>
          <w:tcPr>
            <w:tcW w:w="1812" w:type="dxa"/>
          </w:tcPr>
          <w:p w14:paraId="2AEC177C" w14:textId="77777777" w:rsidR="005D6A3B" w:rsidRDefault="005D6A3B" w:rsidP="00CB36C9"/>
        </w:tc>
        <w:tc>
          <w:tcPr>
            <w:tcW w:w="1813" w:type="dxa"/>
          </w:tcPr>
          <w:p w14:paraId="3E4DAF96" w14:textId="77777777" w:rsidR="005D6A3B" w:rsidRDefault="005D6A3B" w:rsidP="00CB36C9"/>
        </w:tc>
        <w:tc>
          <w:tcPr>
            <w:tcW w:w="1813" w:type="dxa"/>
          </w:tcPr>
          <w:p w14:paraId="4555E888" w14:textId="77777777" w:rsidR="005D6A3B" w:rsidRDefault="005D6A3B" w:rsidP="00CB36C9"/>
        </w:tc>
      </w:tr>
      <w:tr w:rsidR="005D6A3B" w14:paraId="04DA313A" w14:textId="77777777" w:rsidTr="00CB36C9">
        <w:tc>
          <w:tcPr>
            <w:tcW w:w="1812" w:type="dxa"/>
          </w:tcPr>
          <w:p w14:paraId="57E28DDD" w14:textId="77777777" w:rsidR="005D6A3B" w:rsidRDefault="005D6A3B" w:rsidP="00CB36C9"/>
        </w:tc>
        <w:tc>
          <w:tcPr>
            <w:tcW w:w="1812" w:type="dxa"/>
          </w:tcPr>
          <w:p w14:paraId="29692B82" w14:textId="77777777" w:rsidR="005D6A3B" w:rsidRDefault="005D6A3B" w:rsidP="00CB36C9"/>
        </w:tc>
        <w:tc>
          <w:tcPr>
            <w:tcW w:w="1812" w:type="dxa"/>
          </w:tcPr>
          <w:p w14:paraId="42B6D3FF" w14:textId="77777777" w:rsidR="005D6A3B" w:rsidRDefault="005D6A3B" w:rsidP="00CB36C9"/>
        </w:tc>
        <w:tc>
          <w:tcPr>
            <w:tcW w:w="1813" w:type="dxa"/>
          </w:tcPr>
          <w:p w14:paraId="7AEFB932" w14:textId="77777777" w:rsidR="005D6A3B" w:rsidRDefault="005D6A3B" w:rsidP="00CB36C9"/>
        </w:tc>
        <w:tc>
          <w:tcPr>
            <w:tcW w:w="1813" w:type="dxa"/>
          </w:tcPr>
          <w:p w14:paraId="59A0B204" w14:textId="77777777" w:rsidR="005D6A3B" w:rsidRDefault="005D6A3B" w:rsidP="00CB36C9"/>
        </w:tc>
      </w:tr>
      <w:tr w:rsidR="005D6A3B" w14:paraId="3C765D87" w14:textId="77777777" w:rsidTr="00CB36C9">
        <w:tc>
          <w:tcPr>
            <w:tcW w:w="1812" w:type="dxa"/>
          </w:tcPr>
          <w:p w14:paraId="419F3584" w14:textId="77777777" w:rsidR="005D6A3B" w:rsidRDefault="005D6A3B" w:rsidP="00CB36C9"/>
        </w:tc>
        <w:tc>
          <w:tcPr>
            <w:tcW w:w="1812" w:type="dxa"/>
          </w:tcPr>
          <w:p w14:paraId="13D4F2AE" w14:textId="77777777" w:rsidR="005D6A3B" w:rsidRDefault="005D6A3B" w:rsidP="00CB36C9"/>
        </w:tc>
        <w:tc>
          <w:tcPr>
            <w:tcW w:w="1812" w:type="dxa"/>
          </w:tcPr>
          <w:p w14:paraId="6B6EBC00" w14:textId="77777777" w:rsidR="005D6A3B" w:rsidRDefault="005D6A3B" w:rsidP="00CB36C9"/>
        </w:tc>
        <w:tc>
          <w:tcPr>
            <w:tcW w:w="1813" w:type="dxa"/>
          </w:tcPr>
          <w:p w14:paraId="122F2E16" w14:textId="77777777" w:rsidR="005D6A3B" w:rsidRDefault="005D6A3B" w:rsidP="00CB36C9"/>
        </w:tc>
        <w:tc>
          <w:tcPr>
            <w:tcW w:w="1813" w:type="dxa"/>
          </w:tcPr>
          <w:p w14:paraId="3707ACA1" w14:textId="77777777" w:rsidR="005D6A3B" w:rsidRDefault="005D6A3B" w:rsidP="00CB36C9"/>
        </w:tc>
      </w:tr>
      <w:tr w:rsidR="005D6A3B" w14:paraId="19586353" w14:textId="77777777" w:rsidTr="00CB36C9">
        <w:tc>
          <w:tcPr>
            <w:tcW w:w="1812" w:type="dxa"/>
          </w:tcPr>
          <w:p w14:paraId="23EED0FF" w14:textId="77777777" w:rsidR="005D6A3B" w:rsidRDefault="005D6A3B" w:rsidP="00CB36C9"/>
        </w:tc>
        <w:tc>
          <w:tcPr>
            <w:tcW w:w="1812" w:type="dxa"/>
          </w:tcPr>
          <w:p w14:paraId="1BD48F05" w14:textId="77777777" w:rsidR="005D6A3B" w:rsidRDefault="005D6A3B" w:rsidP="00CB36C9"/>
        </w:tc>
        <w:tc>
          <w:tcPr>
            <w:tcW w:w="1812" w:type="dxa"/>
          </w:tcPr>
          <w:p w14:paraId="447F7820" w14:textId="77777777" w:rsidR="005D6A3B" w:rsidRDefault="005D6A3B" w:rsidP="00CB36C9"/>
        </w:tc>
        <w:tc>
          <w:tcPr>
            <w:tcW w:w="1813" w:type="dxa"/>
          </w:tcPr>
          <w:p w14:paraId="69303E23" w14:textId="77777777" w:rsidR="005D6A3B" w:rsidRDefault="005D6A3B" w:rsidP="00CB36C9"/>
        </w:tc>
        <w:tc>
          <w:tcPr>
            <w:tcW w:w="1813" w:type="dxa"/>
          </w:tcPr>
          <w:p w14:paraId="7ACCAEBC" w14:textId="77777777" w:rsidR="005D6A3B" w:rsidRDefault="005D6A3B" w:rsidP="00CB36C9"/>
        </w:tc>
      </w:tr>
      <w:tr w:rsidR="005D6A3B" w14:paraId="03460EAB" w14:textId="77777777" w:rsidTr="00CB36C9">
        <w:tc>
          <w:tcPr>
            <w:tcW w:w="1812" w:type="dxa"/>
          </w:tcPr>
          <w:p w14:paraId="6EE738E6" w14:textId="77777777" w:rsidR="005D6A3B" w:rsidRDefault="005D6A3B" w:rsidP="00CB36C9"/>
        </w:tc>
        <w:tc>
          <w:tcPr>
            <w:tcW w:w="1812" w:type="dxa"/>
          </w:tcPr>
          <w:p w14:paraId="377EAFEA" w14:textId="77777777" w:rsidR="005D6A3B" w:rsidRDefault="005D6A3B" w:rsidP="00CB36C9"/>
        </w:tc>
        <w:tc>
          <w:tcPr>
            <w:tcW w:w="1812" w:type="dxa"/>
          </w:tcPr>
          <w:p w14:paraId="122F6E44" w14:textId="77777777" w:rsidR="005D6A3B" w:rsidRDefault="005D6A3B" w:rsidP="00CB36C9"/>
        </w:tc>
        <w:tc>
          <w:tcPr>
            <w:tcW w:w="1813" w:type="dxa"/>
          </w:tcPr>
          <w:p w14:paraId="40A5DA67" w14:textId="77777777" w:rsidR="005D6A3B" w:rsidRDefault="005D6A3B" w:rsidP="00CB36C9"/>
        </w:tc>
        <w:tc>
          <w:tcPr>
            <w:tcW w:w="1813" w:type="dxa"/>
          </w:tcPr>
          <w:p w14:paraId="35B887FF" w14:textId="77777777" w:rsidR="005D6A3B" w:rsidRDefault="005D6A3B" w:rsidP="00CB36C9"/>
        </w:tc>
      </w:tr>
      <w:tr w:rsidR="005D6A3B" w14:paraId="3008AB00" w14:textId="77777777" w:rsidTr="00CB36C9">
        <w:trPr>
          <w:trHeight w:val="408"/>
        </w:trPr>
        <w:tc>
          <w:tcPr>
            <w:tcW w:w="1812" w:type="dxa"/>
          </w:tcPr>
          <w:p w14:paraId="31AD5F1C" w14:textId="77777777" w:rsidR="005D6A3B" w:rsidRDefault="005D6A3B" w:rsidP="00CB36C9"/>
        </w:tc>
        <w:tc>
          <w:tcPr>
            <w:tcW w:w="1812" w:type="dxa"/>
          </w:tcPr>
          <w:p w14:paraId="6326765C" w14:textId="77777777" w:rsidR="005D6A3B" w:rsidRDefault="005D6A3B" w:rsidP="00CB36C9"/>
        </w:tc>
        <w:tc>
          <w:tcPr>
            <w:tcW w:w="1812" w:type="dxa"/>
          </w:tcPr>
          <w:p w14:paraId="55979950" w14:textId="77777777" w:rsidR="005D6A3B" w:rsidRDefault="005D6A3B" w:rsidP="00CB36C9"/>
        </w:tc>
        <w:tc>
          <w:tcPr>
            <w:tcW w:w="1813" w:type="dxa"/>
          </w:tcPr>
          <w:p w14:paraId="33E16F80" w14:textId="77777777" w:rsidR="005D6A3B" w:rsidRDefault="005D6A3B" w:rsidP="00CB36C9"/>
        </w:tc>
        <w:tc>
          <w:tcPr>
            <w:tcW w:w="1813" w:type="dxa"/>
          </w:tcPr>
          <w:p w14:paraId="6A7F4861" w14:textId="77777777" w:rsidR="005D6A3B" w:rsidRDefault="005D6A3B" w:rsidP="00CB36C9"/>
        </w:tc>
      </w:tr>
      <w:tr w:rsidR="005D6A3B" w14:paraId="4F94AA80" w14:textId="77777777" w:rsidTr="00CB36C9">
        <w:tc>
          <w:tcPr>
            <w:tcW w:w="1812" w:type="dxa"/>
          </w:tcPr>
          <w:p w14:paraId="5794D8D8" w14:textId="77777777" w:rsidR="005D6A3B" w:rsidRDefault="005D6A3B" w:rsidP="00CB36C9"/>
        </w:tc>
        <w:tc>
          <w:tcPr>
            <w:tcW w:w="1812" w:type="dxa"/>
          </w:tcPr>
          <w:p w14:paraId="044FB901" w14:textId="77777777" w:rsidR="005D6A3B" w:rsidRDefault="005D6A3B" w:rsidP="00CB36C9"/>
        </w:tc>
        <w:tc>
          <w:tcPr>
            <w:tcW w:w="1812" w:type="dxa"/>
          </w:tcPr>
          <w:p w14:paraId="01790960" w14:textId="77777777" w:rsidR="005D6A3B" w:rsidRDefault="005D6A3B" w:rsidP="00CB36C9"/>
        </w:tc>
        <w:tc>
          <w:tcPr>
            <w:tcW w:w="1813" w:type="dxa"/>
          </w:tcPr>
          <w:p w14:paraId="1B694938" w14:textId="77777777" w:rsidR="005D6A3B" w:rsidRDefault="005D6A3B" w:rsidP="00CB36C9"/>
        </w:tc>
        <w:tc>
          <w:tcPr>
            <w:tcW w:w="1813" w:type="dxa"/>
          </w:tcPr>
          <w:p w14:paraId="312ABCAB" w14:textId="77777777" w:rsidR="005D6A3B" w:rsidRDefault="005D6A3B" w:rsidP="00CB36C9"/>
        </w:tc>
      </w:tr>
      <w:tr w:rsidR="005D6A3B" w14:paraId="7A7AB8F9" w14:textId="77777777" w:rsidTr="00CB36C9">
        <w:tc>
          <w:tcPr>
            <w:tcW w:w="1812" w:type="dxa"/>
          </w:tcPr>
          <w:p w14:paraId="155DBF71" w14:textId="77777777" w:rsidR="005D6A3B" w:rsidRDefault="005D6A3B" w:rsidP="00CB36C9"/>
        </w:tc>
        <w:tc>
          <w:tcPr>
            <w:tcW w:w="1812" w:type="dxa"/>
          </w:tcPr>
          <w:p w14:paraId="4886000E" w14:textId="77777777" w:rsidR="005D6A3B" w:rsidRDefault="005D6A3B" w:rsidP="00CB36C9"/>
        </w:tc>
        <w:tc>
          <w:tcPr>
            <w:tcW w:w="1812" w:type="dxa"/>
          </w:tcPr>
          <w:p w14:paraId="57BD0728" w14:textId="77777777" w:rsidR="005D6A3B" w:rsidRDefault="005D6A3B" w:rsidP="00CB36C9"/>
        </w:tc>
        <w:tc>
          <w:tcPr>
            <w:tcW w:w="1813" w:type="dxa"/>
          </w:tcPr>
          <w:p w14:paraId="09C85CDB" w14:textId="77777777" w:rsidR="005D6A3B" w:rsidRDefault="005D6A3B" w:rsidP="00CB36C9"/>
        </w:tc>
        <w:tc>
          <w:tcPr>
            <w:tcW w:w="1813" w:type="dxa"/>
          </w:tcPr>
          <w:p w14:paraId="669EF06F" w14:textId="77777777" w:rsidR="005D6A3B" w:rsidRDefault="005D6A3B" w:rsidP="00CB36C9"/>
        </w:tc>
      </w:tr>
      <w:tr w:rsidR="005D6A3B" w14:paraId="74FF2A20" w14:textId="77777777" w:rsidTr="00CB36C9">
        <w:tc>
          <w:tcPr>
            <w:tcW w:w="1812" w:type="dxa"/>
          </w:tcPr>
          <w:p w14:paraId="511722D0" w14:textId="77777777" w:rsidR="005D6A3B" w:rsidRDefault="005D6A3B" w:rsidP="00CB36C9"/>
        </w:tc>
        <w:tc>
          <w:tcPr>
            <w:tcW w:w="1812" w:type="dxa"/>
          </w:tcPr>
          <w:p w14:paraId="7F9F773A" w14:textId="77777777" w:rsidR="005D6A3B" w:rsidRDefault="005D6A3B" w:rsidP="00CB36C9"/>
        </w:tc>
        <w:tc>
          <w:tcPr>
            <w:tcW w:w="1812" w:type="dxa"/>
          </w:tcPr>
          <w:p w14:paraId="23ADDAF7" w14:textId="77777777" w:rsidR="005D6A3B" w:rsidRDefault="005D6A3B" w:rsidP="00CB36C9"/>
        </w:tc>
        <w:tc>
          <w:tcPr>
            <w:tcW w:w="1813" w:type="dxa"/>
          </w:tcPr>
          <w:p w14:paraId="5FB608F9" w14:textId="77777777" w:rsidR="005D6A3B" w:rsidRDefault="005D6A3B" w:rsidP="00CB36C9"/>
        </w:tc>
        <w:tc>
          <w:tcPr>
            <w:tcW w:w="1813" w:type="dxa"/>
          </w:tcPr>
          <w:p w14:paraId="65833117" w14:textId="77777777" w:rsidR="005D6A3B" w:rsidRDefault="005D6A3B" w:rsidP="00CB36C9"/>
        </w:tc>
      </w:tr>
      <w:tr w:rsidR="005D6A3B" w14:paraId="77D2D0FA" w14:textId="77777777" w:rsidTr="00CB36C9">
        <w:tc>
          <w:tcPr>
            <w:tcW w:w="1812" w:type="dxa"/>
          </w:tcPr>
          <w:p w14:paraId="7C00079B" w14:textId="77777777" w:rsidR="005D6A3B" w:rsidRDefault="005D6A3B" w:rsidP="00CB36C9"/>
        </w:tc>
        <w:tc>
          <w:tcPr>
            <w:tcW w:w="1812" w:type="dxa"/>
          </w:tcPr>
          <w:p w14:paraId="2830BA6C" w14:textId="77777777" w:rsidR="005D6A3B" w:rsidRDefault="005D6A3B" w:rsidP="00CB36C9"/>
        </w:tc>
        <w:tc>
          <w:tcPr>
            <w:tcW w:w="1812" w:type="dxa"/>
          </w:tcPr>
          <w:p w14:paraId="706C9779" w14:textId="77777777" w:rsidR="005D6A3B" w:rsidRDefault="005D6A3B" w:rsidP="00CB36C9"/>
        </w:tc>
        <w:tc>
          <w:tcPr>
            <w:tcW w:w="1813" w:type="dxa"/>
          </w:tcPr>
          <w:p w14:paraId="10FBFFC9" w14:textId="77777777" w:rsidR="005D6A3B" w:rsidRDefault="005D6A3B" w:rsidP="00CB36C9"/>
        </w:tc>
        <w:tc>
          <w:tcPr>
            <w:tcW w:w="1813" w:type="dxa"/>
          </w:tcPr>
          <w:p w14:paraId="2E907B31" w14:textId="77777777" w:rsidR="005D6A3B" w:rsidRDefault="005D6A3B" w:rsidP="00CB36C9"/>
        </w:tc>
      </w:tr>
    </w:tbl>
    <w:p w14:paraId="6DA80047" w14:textId="77777777" w:rsidR="005D6A3B" w:rsidRDefault="005D6A3B" w:rsidP="0048500F"/>
    <w:p w14:paraId="611F8E90" w14:textId="77777777" w:rsidR="005D6A3B" w:rsidRDefault="005D6A3B" w:rsidP="0048500F"/>
    <w:p w14:paraId="12AD2460" w14:textId="77777777" w:rsidR="00D643C1" w:rsidRDefault="00453865" w:rsidP="0048500F">
      <w:r>
        <w:t>Øverste hylle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698"/>
        <w:gridCol w:w="1243"/>
        <w:gridCol w:w="1580"/>
        <w:gridCol w:w="1281"/>
        <w:gridCol w:w="1669"/>
        <w:gridCol w:w="1591"/>
      </w:tblGrid>
      <w:tr w:rsidR="001A502D" w14:paraId="2D3E028A" w14:textId="77777777" w:rsidTr="001A502D">
        <w:tc>
          <w:tcPr>
            <w:tcW w:w="1698" w:type="dxa"/>
          </w:tcPr>
          <w:p w14:paraId="1759263C" w14:textId="77777777" w:rsidR="001A502D" w:rsidRDefault="001A502D" w:rsidP="0048500F">
            <w:r>
              <w:lastRenderedPageBreak/>
              <w:t>Ansettelse (ikke oppgitt kode)*</w:t>
            </w:r>
          </w:p>
        </w:tc>
        <w:tc>
          <w:tcPr>
            <w:tcW w:w="1243" w:type="dxa"/>
          </w:tcPr>
          <w:p w14:paraId="521C777B" w14:textId="77777777" w:rsidR="001A502D" w:rsidRDefault="001A502D" w:rsidP="0048500F"/>
        </w:tc>
        <w:tc>
          <w:tcPr>
            <w:tcW w:w="1580" w:type="dxa"/>
          </w:tcPr>
          <w:p w14:paraId="29207F8E" w14:textId="77777777" w:rsidR="001A502D" w:rsidRDefault="001A502D" w:rsidP="0048500F">
            <w:r>
              <w:t>1988</w:t>
            </w:r>
          </w:p>
        </w:tc>
        <w:tc>
          <w:tcPr>
            <w:tcW w:w="1281" w:type="dxa"/>
          </w:tcPr>
          <w:p w14:paraId="5ECA2434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0BDBD2E2" w14:textId="77777777" w:rsidR="001A502D" w:rsidRDefault="001A502D" w:rsidP="0048500F">
            <w:r>
              <w:t>Må gjennomgåes</w:t>
            </w:r>
          </w:p>
        </w:tc>
        <w:tc>
          <w:tcPr>
            <w:tcW w:w="1591" w:type="dxa"/>
          </w:tcPr>
          <w:p w14:paraId="0B35E279" w14:textId="77777777" w:rsidR="001A502D" w:rsidRDefault="001A502D" w:rsidP="0048500F">
            <w:r>
              <w:t>Merket med inneholder «løse ark»</w:t>
            </w:r>
          </w:p>
        </w:tc>
      </w:tr>
      <w:tr w:rsidR="001A502D" w14:paraId="1DBC8816" w14:textId="77777777" w:rsidTr="001A502D">
        <w:tc>
          <w:tcPr>
            <w:tcW w:w="1698" w:type="dxa"/>
          </w:tcPr>
          <w:p w14:paraId="3EF44605" w14:textId="77777777" w:rsidR="001A502D" w:rsidRDefault="001A502D" w:rsidP="0048500F">
            <w:r>
              <w:t>042.5*</w:t>
            </w:r>
          </w:p>
        </w:tc>
        <w:tc>
          <w:tcPr>
            <w:tcW w:w="1243" w:type="dxa"/>
          </w:tcPr>
          <w:p w14:paraId="3C2EF825" w14:textId="77777777" w:rsidR="001A502D" w:rsidRDefault="001A502D" w:rsidP="0048500F"/>
        </w:tc>
        <w:tc>
          <w:tcPr>
            <w:tcW w:w="1580" w:type="dxa"/>
          </w:tcPr>
          <w:p w14:paraId="70F28479" w14:textId="77777777" w:rsidR="001A502D" w:rsidRDefault="001A502D" w:rsidP="0048500F">
            <w:r>
              <w:t>1991 -1993</w:t>
            </w:r>
          </w:p>
        </w:tc>
        <w:tc>
          <w:tcPr>
            <w:tcW w:w="1281" w:type="dxa"/>
          </w:tcPr>
          <w:p w14:paraId="22D0F86A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45D6C80F" w14:textId="77777777" w:rsidR="001A502D" w:rsidRDefault="001A502D" w:rsidP="0048500F">
            <w:r>
              <w:t>Bladet med K-kode 515</w:t>
            </w:r>
          </w:p>
          <w:p w14:paraId="5BC5C136" w14:textId="77777777" w:rsidR="001A502D" w:rsidRDefault="001A502D" w:rsidP="0048500F">
            <w:r>
              <w:t>Må gjennomgåes</w:t>
            </w:r>
          </w:p>
        </w:tc>
        <w:tc>
          <w:tcPr>
            <w:tcW w:w="1591" w:type="dxa"/>
          </w:tcPr>
          <w:p w14:paraId="4C9225AF" w14:textId="77777777" w:rsidR="001A502D" w:rsidRDefault="001A502D" w:rsidP="0048500F"/>
        </w:tc>
      </w:tr>
      <w:tr w:rsidR="001A502D" w14:paraId="39F5772F" w14:textId="77777777" w:rsidTr="001A502D">
        <w:tc>
          <w:tcPr>
            <w:tcW w:w="1698" w:type="dxa"/>
          </w:tcPr>
          <w:p w14:paraId="64BD81D7" w14:textId="77777777" w:rsidR="001A502D" w:rsidRDefault="001A502D" w:rsidP="0048500F">
            <w:r>
              <w:t>043.1.*</w:t>
            </w:r>
          </w:p>
        </w:tc>
        <w:tc>
          <w:tcPr>
            <w:tcW w:w="1243" w:type="dxa"/>
          </w:tcPr>
          <w:p w14:paraId="552B0ABE" w14:textId="77777777" w:rsidR="001A502D" w:rsidRDefault="001A502D" w:rsidP="0048500F"/>
        </w:tc>
        <w:tc>
          <w:tcPr>
            <w:tcW w:w="1580" w:type="dxa"/>
          </w:tcPr>
          <w:p w14:paraId="6F47FB9A" w14:textId="77777777" w:rsidR="001A502D" w:rsidRDefault="001A502D" w:rsidP="0048500F">
            <w:r>
              <w:t>1989</w:t>
            </w:r>
          </w:p>
        </w:tc>
        <w:tc>
          <w:tcPr>
            <w:tcW w:w="1281" w:type="dxa"/>
          </w:tcPr>
          <w:p w14:paraId="378C4852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1BBF318E" w14:textId="77777777" w:rsidR="001A502D" w:rsidRDefault="001A502D" w:rsidP="0048500F">
            <w:r>
              <w:t>Bladet med K-kode 410 – 416</w:t>
            </w:r>
          </w:p>
          <w:p w14:paraId="10DCDE2B" w14:textId="77777777" w:rsidR="001A502D" w:rsidRDefault="001A502D" w:rsidP="0048500F">
            <w:r>
              <w:t>Må gjennomgåes</w:t>
            </w:r>
          </w:p>
        </w:tc>
        <w:tc>
          <w:tcPr>
            <w:tcW w:w="1591" w:type="dxa"/>
          </w:tcPr>
          <w:p w14:paraId="0443D956" w14:textId="77777777" w:rsidR="001A502D" w:rsidRDefault="001A502D" w:rsidP="0048500F"/>
        </w:tc>
      </w:tr>
      <w:tr w:rsidR="001A502D" w14:paraId="07AE24E3" w14:textId="77777777" w:rsidTr="001A502D">
        <w:tc>
          <w:tcPr>
            <w:tcW w:w="1698" w:type="dxa"/>
          </w:tcPr>
          <w:p w14:paraId="18EA0FBB" w14:textId="77777777" w:rsidR="001A502D" w:rsidRDefault="001A502D" w:rsidP="0048500F">
            <w:r>
              <w:t>047*</w:t>
            </w:r>
          </w:p>
        </w:tc>
        <w:tc>
          <w:tcPr>
            <w:tcW w:w="1243" w:type="dxa"/>
          </w:tcPr>
          <w:p w14:paraId="666A419D" w14:textId="77777777" w:rsidR="001A502D" w:rsidRDefault="001A502D" w:rsidP="0048500F"/>
        </w:tc>
        <w:tc>
          <w:tcPr>
            <w:tcW w:w="1580" w:type="dxa"/>
          </w:tcPr>
          <w:p w14:paraId="15640538" w14:textId="77777777" w:rsidR="001A502D" w:rsidRDefault="001A502D" w:rsidP="0048500F">
            <w:r>
              <w:t>1990 - 1994</w:t>
            </w:r>
          </w:p>
        </w:tc>
        <w:tc>
          <w:tcPr>
            <w:tcW w:w="1281" w:type="dxa"/>
          </w:tcPr>
          <w:p w14:paraId="3928FF60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74D9CB08" w14:textId="77777777" w:rsidR="001A502D" w:rsidRDefault="001A502D" w:rsidP="0048500F"/>
        </w:tc>
        <w:tc>
          <w:tcPr>
            <w:tcW w:w="1591" w:type="dxa"/>
          </w:tcPr>
          <w:p w14:paraId="624EE4D8" w14:textId="77777777" w:rsidR="001A502D" w:rsidRDefault="001A502D" w:rsidP="0048500F"/>
        </w:tc>
      </w:tr>
      <w:tr w:rsidR="001A502D" w14:paraId="2B991FBE" w14:textId="77777777" w:rsidTr="001A502D">
        <w:tc>
          <w:tcPr>
            <w:tcW w:w="1698" w:type="dxa"/>
          </w:tcPr>
          <w:p w14:paraId="3EC9D9F4" w14:textId="77777777" w:rsidR="001A502D" w:rsidRDefault="001A502D" w:rsidP="0048500F">
            <w:r>
              <w:t>Ansettelse (ikke oppgitt kode)*</w:t>
            </w:r>
          </w:p>
        </w:tc>
        <w:tc>
          <w:tcPr>
            <w:tcW w:w="1243" w:type="dxa"/>
          </w:tcPr>
          <w:p w14:paraId="60BB3609" w14:textId="77777777" w:rsidR="001A502D" w:rsidRDefault="001A502D" w:rsidP="0048500F"/>
        </w:tc>
        <w:tc>
          <w:tcPr>
            <w:tcW w:w="1580" w:type="dxa"/>
          </w:tcPr>
          <w:p w14:paraId="0914F3A7" w14:textId="77777777" w:rsidR="001A502D" w:rsidRDefault="001A502D" w:rsidP="0048500F">
            <w:r>
              <w:t>1990 -1994</w:t>
            </w:r>
          </w:p>
        </w:tc>
        <w:tc>
          <w:tcPr>
            <w:tcW w:w="1281" w:type="dxa"/>
          </w:tcPr>
          <w:p w14:paraId="03D4153A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7A3F1773" w14:textId="77777777" w:rsidR="001A502D" w:rsidRDefault="001A502D" w:rsidP="0048500F"/>
        </w:tc>
        <w:tc>
          <w:tcPr>
            <w:tcW w:w="1591" w:type="dxa"/>
          </w:tcPr>
          <w:p w14:paraId="61739E9F" w14:textId="77777777" w:rsidR="001A502D" w:rsidRDefault="001A502D" w:rsidP="0048500F"/>
        </w:tc>
      </w:tr>
      <w:tr w:rsidR="001A502D" w14:paraId="280F5CFD" w14:textId="77777777" w:rsidTr="001A502D">
        <w:tc>
          <w:tcPr>
            <w:tcW w:w="1698" w:type="dxa"/>
          </w:tcPr>
          <w:p w14:paraId="2C6377AB" w14:textId="77777777" w:rsidR="001A502D" w:rsidRDefault="001A502D" w:rsidP="0048500F">
            <w:r>
              <w:t>047*</w:t>
            </w:r>
          </w:p>
        </w:tc>
        <w:tc>
          <w:tcPr>
            <w:tcW w:w="1243" w:type="dxa"/>
          </w:tcPr>
          <w:p w14:paraId="7EF2A512" w14:textId="77777777" w:rsidR="001A502D" w:rsidRDefault="001A502D" w:rsidP="0048500F"/>
        </w:tc>
        <w:tc>
          <w:tcPr>
            <w:tcW w:w="1580" w:type="dxa"/>
          </w:tcPr>
          <w:p w14:paraId="3DB3AE75" w14:textId="77777777" w:rsidR="001A502D" w:rsidRDefault="001A502D" w:rsidP="0048500F">
            <w:r>
              <w:t>1991 - 1994</w:t>
            </w:r>
          </w:p>
        </w:tc>
        <w:tc>
          <w:tcPr>
            <w:tcW w:w="1281" w:type="dxa"/>
          </w:tcPr>
          <w:p w14:paraId="31388F5A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61E04928" w14:textId="77777777" w:rsidR="001A502D" w:rsidRDefault="001A502D" w:rsidP="0048500F"/>
        </w:tc>
        <w:tc>
          <w:tcPr>
            <w:tcW w:w="1591" w:type="dxa"/>
          </w:tcPr>
          <w:p w14:paraId="74637F16" w14:textId="77777777" w:rsidR="001A502D" w:rsidRDefault="001A502D" w:rsidP="0048500F"/>
        </w:tc>
      </w:tr>
      <w:tr w:rsidR="001A502D" w14:paraId="523754E0" w14:textId="77777777" w:rsidTr="001A502D">
        <w:tc>
          <w:tcPr>
            <w:tcW w:w="1698" w:type="dxa"/>
          </w:tcPr>
          <w:p w14:paraId="706F2242" w14:textId="77777777" w:rsidR="001A502D" w:rsidRDefault="001A502D" w:rsidP="0048500F">
            <w:r>
              <w:t>Kode ikke oppgitt*</w:t>
            </w:r>
          </w:p>
        </w:tc>
        <w:tc>
          <w:tcPr>
            <w:tcW w:w="1243" w:type="dxa"/>
          </w:tcPr>
          <w:p w14:paraId="728241B3" w14:textId="77777777" w:rsidR="001A502D" w:rsidRDefault="001A502D" w:rsidP="0048500F"/>
        </w:tc>
        <w:tc>
          <w:tcPr>
            <w:tcW w:w="1580" w:type="dxa"/>
          </w:tcPr>
          <w:p w14:paraId="0A1F5675" w14:textId="77777777" w:rsidR="001A502D" w:rsidRDefault="001A502D" w:rsidP="0048500F">
            <w:r>
              <w:t>1990 - 1993</w:t>
            </w:r>
          </w:p>
        </w:tc>
        <w:tc>
          <w:tcPr>
            <w:tcW w:w="1281" w:type="dxa"/>
          </w:tcPr>
          <w:p w14:paraId="6F4485AA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32C8CFAF" w14:textId="77777777" w:rsidR="001A502D" w:rsidRDefault="001A502D" w:rsidP="0048500F"/>
        </w:tc>
        <w:tc>
          <w:tcPr>
            <w:tcW w:w="1591" w:type="dxa"/>
          </w:tcPr>
          <w:p w14:paraId="5CD4290A" w14:textId="77777777" w:rsidR="001A502D" w:rsidRDefault="001A502D" w:rsidP="0048500F"/>
        </w:tc>
      </w:tr>
      <w:tr w:rsidR="001A502D" w14:paraId="70DAEC8A" w14:textId="77777777" w:rsidTr="001A502D">
        <w:tc>
          <w:tcPr>
            <w:tcW w:w="1698" w:type="dxa"/>
          </w:tcPr>
          <w:p w14:paraId="2FBFF2F6" w14:textId="77777777" w:rsidR="001A502D" w:rsidRDefault="001A502D" w:rsidP="0048500F">
            <w:r>
              <w:t>047 – K-kde 414*</w:t>
            </w:r>
          </w:p>
        </w:tc>
        <w:tc>
          <w:tcPr>
            <w:tcW w:w="1243" w:type="dxa"/>
          </w:tcPr>
          <w:p w14:paraId="71D89C2F" w14:textId="77777777" w:rsidR="001A502D" w:rsidRDefault="001A502D" w:rsidP="0048500F"/>
        </w:tc>
        <w:tc>
          <w:tcPr>
            <w:tcW w:w="1580" w:type="dxa"/>
          </w:tcPr>
          <w:p w14:paraId="1DECA898" w14:textId="77777777" w:rsidR="001A502D" w:rsidRDefault="001A502D" w:rsidP="0048500F">
            <w:r>
              <w:t>1986</w:t>
            </w:r>
          </w:p>
        </w:tc>
        <w:tc>
          <w:tcPr>
            <w:tcW w:w="1281" w:type="dxa"/>
          </w:tcPr>
          <w:p w14:paraId="1B0C89E4" w14:textId="77777777" w:rsidR="001A502D" w:rsidRDefault="001A502D" w:rsidP="0048500F">
            <w:r>
              <w:t>1</w:t>
            </w:r>
          </w:p>
        </w:tc>
        <w:tc>
          <w:tcPr>
            <w:tcW w:w="1669" w:type="dxa"/>
          </w:tcPr>
          <w:p w14:paraId="4B12ABEC" w14:textId="77777777" w:rsidR="001A502D" w:rsidRDefault="001A502D" w:rsidP="0048500F"/>
        </w:tc>
        <w:tc>
          <w:tcPr>
            <w:tcW w:w="1591" w:type="dxa"/>
          </w:tcPr>
          <w:p w14:paraId="265A4A23" w14:textId="77777777" w:rsidR="001A502D" w:rsidRDefault="001A502D" w:rsidP="0048500F"/>
        </w:tc>
      </w:tr>
      <w:tr w:rsidR="001A502D" w14:paraId="27C10BB1" w14:textId="77777777" w:rsidTr="001A502D">
        <w:tc>
          <w:tcPr>
            <w:tcW w:w="1698" w:type="dxa"/>
          </w:tcPr>
          <w:p w14:paraId="19B16372" w14:textId="77777777" w:rsidR="001A502D" w:rsidRDefault="001A502D" w:rsidP="001A502D">
            <w:r>
              <w:t xml:space="preserve">046 – K-kode *410,414,412, 412 </w:t>
            </w:r>
          </w:p>
        </w:tc>
        <w:tc>
          <w:tcPr>
            <w:tcW w:w="1243" w:type="dxa"/>
          </w:tcPr>
          <w:p w14:paraId="4540C2E3" w14:textId="77777777" w:rsidR="001A502D" w:rsidRDefault="001A502D" w:rsidP="001A502D"/>
        </w:tc>
        <w:tc>
          <w:tcPr>
            <w:tcW w:w="1580" w:type="dxa"/>
          </w:tcPr>
          <w:p w14:paraId="60815A53" w14:textId="77777777" w:rsidR="001A502D" w:rsidRDefault="001A502D" w:rsidP="001A502D">
            <w:r>
              <w:t xml:space="preserve">1991, 1994,1990 -1994 </w:t>
            </w:r>
          </w:p>
        </w:tc>
        <w:tc>
          <w:tcPr>
            <w:tcW w:w="1281" w:type="dxa"/>
          </w:tcPr>
          <w:p w14:paraId="5D731684" w14:textId="77777777" w:rsidR="001A502D" w:rsidRDefault="001A502D" w:rsidP="001A502D">
            <w:r>
              <w:t>1</w:t>
            </w:r>
          </w:p>
        </w:tc>
        <w:tc>
          <w:tcPr>
            <w:tcW w:w="1669" w:type="dxa"/>
          </w:tcPr>
          <w:p w14:paraId="2333A32A" w14:textId="77777777" w:rsidR="001A502D" w:rsidRDefault="001A502D" w:rsidP="001A502D">
            <w:r>
              <w:t>Bladet med K-kode 410 – 416</w:t>
            </w:r>
          </w:p>
          <w:p w14:paraId="0F075A9A" w14:textId="77777777" w:rsidR="001A502D" w:rsidRDefault="001A502D" w:rsidP="001A502D">
            <w:r>
              <w:t>Må gjennomgåes</w:t>
            </w:r>
          </w:p>
        </w:tc>
        <w:tc>
          <w:tcPr>
            <w:tcW w:w="1591" w:type="dxa"/>
          </w:tcPr>
          <w:p w14:paraId="282B7F58" w14:textId="77777777" w:rsidR="001A502D" w:rsidRDefault="001A502D" w:rsidP="001A502D"/>
        </w:tc>
      </w:tr>
      <w:tr w:rsidR="001A502D" w14:paraId="1D529545" w14:textId="77777777" w:rsidTr="001A502D">
        <w:tc>
          <w:tcPr>
            <w:tcW w:w="1698" w:type="dxa"/>
          </w:tcPr>
          <w:p w14:paraId="33EA4C09" w14:textId="77777777" w:rsidR="001A502D" w:rsidRDefault="001A502D" w:rsidP="001A502D">
            <w:r>
              <w:t>Kode ikke oppgitt*</w:t>
            </w:r>
          </w:p>
        </w:tc>
        <w:tc>
          <w:tcPr>
            <w:tcW w:w="1243" w:type="dxa"/>
          </w:tcPr>
          <w:p w14:paraId="3E73BABA" w14:textId="77777777" w:rsidR="001A502D" w:rsidRDefault="001A502D" w:rsidP="001A502D"/>
        </w:tc>
        <w:tc>
          <w:tcPr>
            <w:tcW w:w="1580" w:type="dxa"/>
          </w:tcPr>
          <w:p w14:paraId="78CF5A04" w14:textId="77777777" w:rsidR="001A502D" w:rsidRDefault="001A502D" w:rsidP="001A502D">
            <w:r>
              <w:t>1990-1994</w:t>
            </w:r>
          </w:p>
        </w:tc>
        <w:tc>
          <w:tcPr>
            <w:tcW w:w="1281" w:type="dxa"/>
          </w:tcPr>
          <w:p w14:paraId="45BD5399" w14:textId="77777777" w:rsidR="001A502D" w:rsidRDefault="001A502D" w:rsidP="001A502D">
            <w:r>
              <w:t>1</w:t>
            </w:r>
          </w:p>
        </w:tc>
        <w:tc>
          <w:tcPr>
            <w:tcW w:w="1669" w:type="dxa"/>
          </w:tcPr>
          <w:p w14:paraId="0B3CF013" w14:textId="77777777" w:rsidR="001A502D" w:rsidRDefault="001A502D" w:rsidP="001A502D"/>
        </w:tc>
        <w:tc>
          <w:tcPr>
            <w:tcW w:w="1591" w:type="dxa"/>
          </w:tcPr>
          <w:p w14:paraId="3BD2B410" w14:textId="77777777" w:rsidR="001A502D" w:rsidRDefault="001A502D" w:rsidP="001A502D"/>
        </w:tc>
      </w:tr>
      <w:tr w:rsidR="001A502D" w14:paraId="08F671DF" w14:textId="77777777" w:rsidTr="001A502D">
        <w:tc>
          <w:tcPr>
            <w:tcW w:w="1698" w:type="dxa"/>
          </w:tcPr>
          <w:p w14:paraId="0435282D" w14:textId="77777777" w:rsidR="001A502D" w:rsidRDefault="001A502D" w:rsidP="001A502D">
            <w:r>
              <w:t>047*</w:t>
            </w:r>
          </w:p>
        </w:tc>
        <w:tc>
          <w:tcPr>
            <w:tcW w:w="1243" w:type="dxa"/>
          </w:tcPr>
          <w:p w14:paraId="0652EAFE" w14:textId="77777777" w:rsidR="001A502D" w:rsidRDefault="001A502D" w:rsidP="001A502D"/>
        </w:tc>
        <w:tc>
          <w:tcPr>
            <w:tcW w:w="1580" w:type="dxa"/>
          </w:tcPr>
          <w:p w14:paraId="360DBEEE" w14:textId="77777777" w:rsidR="001A502D" w:rsidRDefault="001A502D" w:rsidP="001A502D">
            <w:r>
              <w:t>1990 -1994</w:t>
            </w:r>
          </w:p>
        </w:tc>
        <w:tc>
          <w:tcPr>
            <w:tcW w:w="1281" w:type="dxa"/>
          </w:tcPr>
          <w:p w14:paraId="48629431" w14:textId="77777777" w:rsidR="001A502D" w:rsidRDefault="001A502D" w:rsidP="001A502D">
            <w:r>
              <w:t>1</w:t>
            </w:r>
          </w:p>
        </w:tc>
        <w:tc>
          <w:tcPr>
            <w:tcW w:w="1669" w:type="dxa"/>
          </w:tcPr>
          <w:p w14:paraId="08DBEC94" w14:textId="77777777" w:rsidR="001A502D" w:rsidRDefault="001A502D" w:rsidP="001A502D"/>
        </w:tc>
        <w:tc>
          <w:tcPr>
            <w:tcW w:w="1591" w:type="dxa"/>
          </w:tcPr>
          <w:p w14:paraId="780F95E5" w14:textId="77777777" w:rsidR="001A502D" w:rsidRDefault="001A502D" w:rsidP="001A502D"/>
        </w:tc>
      </w:tr>
      <w:tr w:rsidR="001A502D" w14:paraId="5F5582E6" w14:textId="77777777" w:rsidTr="001A502D">
        <w:tc>
          <w:tcPr>
            <w:tcW w:w="1698" w:type="dxa"/>
          </w:tcPr>
          <w:p w14:paraId="717B3F44" w14:textId="77777777" w:rsidR="001A502D" w:rsidRDefault="001A502D" w:rsidP="001A502D">
            <w:r>
              <w:t>047*</w:t>
            </w:r>
          </w:p>
        </w:tc>
        <w:tc>
          <w:tcPr>
            <w:tcW w:w="1243" w:type="dxa"/>
          </w:tcPr>
          <w:p w14:paraId="203709F1" w14:textId="77777777" w:rsidR="001A502D" w:rsidRDefault="001A502D" w:rsidP="001A502D"/>
        </w:tc>
        <w:tc>
          <w:tcPr>
            <w:tcW w:w="1580" w:type="dxa"/>
          </w:tcPr>
          <w:p w14:paraId="7A852E4D" w14:textId="77777777" w:rsidR="001A502D" w:rsidRDefault="001A502D" w:rsidP="001A502D">
            <w:r>
              <w:t>1987 -1997</w:t>
            </w:r>
          </w:p>
        </w:tc>
        <w:tc>
          <w:tcPr>
            <w:tcW w:w="1281" w:type="dxa"/>
          </w:tcPr>
          <w:p w14:paraId="624E3250" w14:textId="77777777" w:rsidR="001A502D" w:rsidRDefault="001A502D" w:rsidP="001A502D">
            <w:r>
              <w:t>1</w:t>
            </w:r>
          </w:p>
        </w:tc>
        <w:tc>
          <w:tcPr>
            <w:tcW w:w="1669" w:type="dxa"/>
          </w:tcPr>
          <w:p w14:paraId="6CED0818" w14:textId="77777777" w:rsidR="001A502D" w:rsidRDefault="001A502D" w:rsidP="001A502D"/>
        </w:tc>
        <w:tc>
          <w:tcPr>
            <w:tcW w:w="1591" w:type="dxa"/>
          </w:tcPr>
          <w:p w14:paraId="5C5C632C" w14:textId="77777777" w:rsidR="001A502D" w:rsidRDefault="001A502D" w:rsidP="001A502D"/>
        </w:tc>
      </w:tr>
    </w:tbl>
    <w:p w14:paraId="6E8B8B51" w14:textId="77777777" w:rsidR="00D643C1" w:rsidRDefault="00D643C1" w:rsidP="0048500F"/>
    <w:p w14:paraId="7A6C937D" w14:textId="77777777" w:rsidR="001A502D" w:rsidRDefault="001A502D" w:rsidP="0048500F">
      <w:r>
        <w:t xml:space="preserve">Alle disse boksene må gjennomgåes på nytt </w:t>
      </w:r>
    </w:p>
    <w:p w14:paraId="3263265C" w14:textId="77777777" w:rsidR="003344C3" w:rsidRDefault="003344C3" w:rsidP="0048500F"/>
    <w:p w14:paraId="20C36C51" w14:textId="77777777" w:rsidR="003344C3" w:rsidRDefault="003344C3" w:rsidP="003344C3">
      <w:r>
        <w:t>Hylle nr. 2 til venstre</w:t>
      </w:r>
    </w:p>
    <w:p w14:paraId="041F318D" w14:textId="77777777" w:rsidR="003344C3" w:rsidRDefault="003344C3" w:rsidP="003344C3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3344C3" w14:paraId="5C618FFA" w14:textId="77777777" w:rsidTr="003344C3">
        <w:tc>
          <w:tcPr>
            <w:tcW w:w="1812" w:type="dxa"/>
          </w:tcPr>
          <w:p w14:paraId="3BBCA4B2" w14:textId="77777777" w:rsidR="003344C3" w:rsidRDefault="003344C3" w:rsidP="003344C3">
            <w:r>
              <w:t xml:space="preserve">Arkiv kode </w:t>
            </w:r>
          </w:p>
        </w:tc>
        <w:tc>
          <w:tcPr>
            <w:tcW w:w="1812" w:type="dxa"/>
          </w:tcPr>
          <w:p w14:paraId="4F071C87" w14:textId="77777777" w:rsidR="003344C3" w:rsidRDefault="003344C3" w:rsidP="003344C3">
            <w:r>
              <w:t xml:space="preserve">Fra år til år </w:t>
            </w:r>
          </w:p>
        </w:tc>
        <w:tc>
          <w:tcPr>
            <w:tcW w:w="1812" w:type="dxa"/>
          </w:tcPr>
          <w:p w14:paraId="5EDE350B" w14:textId="77777777" w:rsidR="003344C3" w:rsidRDefault="003344C3" w:rsidP="003344C3">
            <w:r>
              <w:t>Antall bokser</w:t>
            </w:r>
          </w:p>
        </w:tc>
        <w:tc>
          <w:tcPr>
            <w:tcW w:w="1813" w:type="dxa"/>
          </w:tcPr>
          <w:p w14:paraId="0DA5C436" w14:textId="77777777" w:rsidR="003344C3" w:rsidRDefault="003344C3" w:rsidP="003344C3">
            <w:r>
              <w:t xml:space="preserve">Merknader </w:t>
            </w:r>
          </w:p>
        </w:tc>
        <w:tc>
          <w:tcPr>
            <w:tcW w:w="1813" w:type="dxa"/>
          </w:tcPr>
          <w:p w14:paraId="2B64FD99" w14:textId="77777777" w:rsidR="003344C3" w:rsidRDefault="003344C3" w:rsidP="003344C3">
            <w:r>
              <w:t>innhold</w:t>
            </w:r>
          </w:p>
        </w:tc>
      </w:tr>
      <w:tr w:rsidR="003344C3" w14:paraId="1AB7FFEA" w14:textId="77777777" w:rsidTr="003344C3">
        <w:tc>
          <w:tcPr>
            <w:tcW w:w="1812" w:type="dxa"/>
          </w:tcPr>
          <w:p w14:paraId="25DD48E8" w14:textId="77777777" w:rsidR="003344C3" w:rsidRDefault="003344C3" w:rsidP="003344C3">
            <w:r>
              <w:t>08</w:t>
            </w:r>
          </w:p>
        </w:tc>
        <w:tc>
          <w:tcPr>
            <w:tcW w:w="1812" w:type="dxa"/>
          </w:tcPr>
          <w:p w14:paraId="3542B304" w14:textId="77777777" w:rsidR="003344C3" w:rsidRDefault="003344C3" w:rsidP="003344C3">
            <w:r>
              <w:t>1980 - 1990</w:t>
            </w:r>
          </w:p>
        </w:tc>
        <w:tc>
          <w:tcPr>
            <w:tcW w:w="1812" w:type="dxa"/>
          </w:tcPr>
          <w:p w14:paraId="5ADA65E9" w14:textId="77777777" w:rsidR="003344C3" w:rsidRDefault="003344C3" w:rsidP="003344C3"/>
        </w:tc>
        <w:tc>
          <w:tcPr>
            <w:tcW w:w="1813" w:type="dxa"/>
          </w:tcPr>
          <w:p w14:paraId="07848419" w14:textId="77777777" w:rsidR="003344C3" w:rsidRDefault="003344C3" w:rsidP="003344C3"/>
        </w:tc>
        <w:tc>
          <w:tcPr>
            <w:tcW w:w="1813" w:type="dxa"/>
          </w:tcPr>
          <w:p w14:paraId="01CC6E81" w14:textId="77777777" w:rsidR="003344C3" w:rsidRDefault="003344C3" w:rsidP="003344C3">
            <w:r>
              <w:t>Statistikk</w:t>
            </w:r>
          </w:p>
        </w:tc>
      </w:tr>
      <w:tr w:rsidR="003344C3" w14:paraId="493A9844" w14:textId="77777777" w:rsidTr="003344C3">
        <w:tc>
          <w:tcPr>
            <w:tcW w:w="1812" w:type="dxa"/>
          </w:tcPr>
          <w:p w14:paraId="1FE17E91" w14:textId="77777777" w:rsidR="003344C3" w:rsidRDefault="003344C3" w:rsidP="003344C3">
            <w:r>
              <w:t>08</w:t>
            </w:r>
          </w:p>
        </w:tc>
        <w:tc>
          <w:tcPr>
            <w:tcW w:w="1812" w:type="dxa"/>
          </w:tcPr>
          <w:p w14:paraId="28C140E4" w14:textId="77777777" w:rsidR="003344C3" w:rsidRDefault="003344C3" w:rsidP="003344C3">
            <w:r>
              <w:t>Ikke oppgitt</w:t>
            </w:r>
          </w:p>
        </w:tc>
        <w:tc>
          <w:tcPr>
            <w:tcW w:w="1812" w:type="dxa"/>
          </w:tcPr>
          <w:p w14:paraId="18E337DB" w14:textId="77777777" w:rsidR="003344C3" w:rsidRDefault="003344C3" w:rsidP="003344C3"/>
        </w:tc>
        <w:tc>
          <w:tcPr>
            <w:tcW w:w="1813" w:type="dxa"/>
          </w:tcPr>
          <w:p w14:paraId="5FE29BE8" w14:textId="77777777" w:rsidR="003344C3" w:rsidRDefault="003344C3" w:rsidP="003344C3"/>
        </w:tc>
        <w:tc>
          <w:tcPr>
            <w:tcW w:w="1813" w:type="dxa"/>
          </w:tcPr>
          <w:p w14:paraId="1383FAD6" w14:textId="77777777" w:rsidR="003344C3" w:rsidRDefault="003344C3" w:rsidP="003344C3"/>
        </w:tc>
      </w:tr>
      <w:tr w:rsidR="003344C3" w14:paraId="58A6AEBF" w14:textId="77777777" w:rsidTr="003344C3">
        <w:tc>
          <w:tcPr>
            <w:tcW w:w="1812" w:type="dxa"/>
          </w:tcPr>
          <w:p w14:paraId="67F04F34" w14:textId="77777777" w:rsidR="003344C3" w:rsidRDefault="003344C3" w:rsidP="003344C3">
            <w:r>
              <w:t>08 - 086</w:t>
            </w:r>
          </w:p>
        </w:tc>
        <w:tc>
          <w:tcPr>
            <w:tcW w:w="1812" w:type="dxa"/>
          </w:tcPr>
          <w:p w14:paraId="091B6A51" w14:textId="77777777" w:rsidR="003344C3" w:rsidRDefault="003344C3" w:rsidP="003344C3">
            <w:r>
              <w:t>1983 - 1995</w:t>
            </w:r>
          </w:p>
        </w:tc>
        <w:tc>
          <w:tcPr>
            <w:tcW w:w="1812" w:type="dxa"/>
          </w:tcPr>
          <w:p w14:paraId="7BCA5287" w14:textId="77777777" w:rsidR="003344C3" w:rsidRDefault="003344C3" w:rsidP="003344C3"/>
        </w:tc>
        <w:tc>
          <w:tcPr>
            <w:tcW w:w="1813" w:type="dxa"/>
          </w:tcPr>
          <w:p w14:paraId="1BCD1296" w14:textId="77777777" w:rsidR="003344C3" w:rsidRDefault="003344C3" w:rsidP="003344C3"/>
        </w:tc>
        <w:tc>
          <w:tcPr>
            <w:tcW w:w="1813" w:type="dxa"/>
          </w:tcPr>
          <w:p w14:paraId="254EBC9E" w14:textId="77777777" w:rsidR="003344C3" w:rsidRDefault="003344C3" w:rsidP="003344C3"/>
        </w:tc>
      </w:tr>
      <w:tr w:rsidR="003344C3" w14:paraId="15F6ADFC" w14:textId="77777777" w:rsidTr="003344C3">
        <w:tc>
          <w:tcPr>
            <w:tcW w:w="1812" w:type="dxa"/>
          </w:tcPr>
          <w:p w14:paraId="0D8ABBD1" w14:textId="77777777" w:rsidR="003344C3" w:rsidRDefault="003344C3" w:rsidP="003344C3">
            <w:r>
              <w:t>100</w:t>
            </w:r>
          </w:p>
        </w:tc>
        <w:tc>
          <w:tcPr>
            <w:tcW w:w="1812" w:type="dxa"/>
          </w:tcPr>
          <w:p w14:paraId="1E540005" w14:textId="77777777" w:rsidR="003344C3" w:rsidRDefault="003344C3" w:rsidP="003344C3">
            <w:r>
              <w:t>1990 - 1988</w:t>
            </w:r>
          </w:p>
        </w:tc>
        <w:tc>
          <w:tcPr>
            <w:tcW w:w="1812" w:type="dxa"/>
          </w:tcPr>
          <w:p w14:paraId="1791710C" w14:textId="77777777" w:rsidR="003344C3" w:rsidRDefault="003344C3" w:rsidP="003344C3"/>
        </w:tc>
        <w:tc>
          <w:tcPr>
            <w:tcW w:w="1813" w:type="dxa"/>
          </w:tcPr>
          <w:p w14:paraId="41AA99CC" w14:textId="77777777" w:rsidR="003344C3" w:rsidRDefault="003344C3" w:rsidP="003344C3"/>
        </w:tc>
        <w:tc>
          <w:tcPr>
            <w:tcW w:w="1813" w:type="dxa"/>
          </w:tcPr>
          <w:p w14:paraId="48DB090A" w14:textId="77777777" w:rsidR="003344C3" w:rsidRDefault="003344C3" w:rsidP="003344C3"/>
        </w:tc>
      </w:tr>
      <w:tr w:rsidR="003344C3" w14:paraId="66959BEC" w14:textId="77777777" w:rsidTr="003344C3">
        <w:tc>
          <w:tcPr>
            <w:tcW w:w="1812" w:type="dxa"/>
          </w:tcPr>
          <w:p w14:paraId="337D5EDC" w14:textId="77777777" w:rsidR="003344C3" w:rsidRDefault="003344C3" w:rsidP="003344C3">
            <w:r>
              <w:t xml:space="preserve">Regnskap </w:t>
            </w:r>
          </w:p>
        </w:tc>
        <w:tc>
          <w:tcPr>
            <w:tcW w:w="1812" w:type="dxa"/>
          </w:tcPr>
          <w:p w14:paraId="6BACEE3E" w14:textId="77777777" w:rsidR="003344C3" w:rsidRDefault="003344C3" w:rsidP="003344C3">
            <w:r>
              <w:t>1980  - 1988</w:t>
            </w:r>
          </w:p>
        </w:tc>
        <w:tc>
          <w:tcPr>
            <w:tcW w:w="1812" w:type="dxa"/>
          </w:tcPr>
          <w:p w14:paraId="643CB5EF" w14:textId="77777777" w:rsidR="003344C3" w:rsidRDefault="003344C3" w:rsidP="003344C3"/>
        </w:tc>
        <w:tc>
          <w:tcPr>
            <w:tcW w:w="1813" w:type="dxa"/>
          </w:tcPr>
          <w:p w14:paraId="081C83F2" w14:textId="77777777" w:rsidR="003344C3" w:rsidRDefault="003344C3" w:rsidP="003344C3"/>
        </w:tc>
        <w:tc>
          <w:tcPr>
            <w:tcW w:w="1813" w:type="dxa"/>
          </w:tcPr>
          <w:p w14:paraId="48FE8087" w14:textId="77777777" w:rsidR="003344C3" w:rsidRDefault="003344C3" w:rsidP="003344C3"/>
        </w:tc>
      </w:tr>
      <w:tr w:rsidR="003344C3" w14:paraId="5C6EC0D5" w14:textId="77777777" w:rsidTr="003344C3">
        <w:tc>
          <w:tcPr>
            <w:tcW w:w="1812" w:type="dxa"/>
          </w:tcPr>
          <w:p w14:paraId="148BA79F" w14:textId="77777777" w:rsidR="003344C3" w:rsidRDefault="003344C3" w:rsidP="003344C3">
            <w:r>
              <w:t xml:space="preserve">100 – 101 </w:t>
            </w:r>
          </w:p>
        </w:tc>
        <w:tc>
          <w:tcPr>
            <w:tcW w:w="1812" w:type="dxa"/>
          </w:tcPr>
          <w:p w14:paraId="4CAA2E0B" w14:textId="77777777" w:rsidR="003344C3" w:rsidRDefault="003344C3" w:rsidP="003344C3">
            <w:r>
              <w:t>1987 - 1990</w:t>
            </w:r>
          </w:p>
        </w:tc>
        <w:tc>
          <w:tcPr>
            <w:tcW w:w="1812" w:type="dxa"/>
          </w:tcPr>
          <w:p w14:paraId="37B52713" w14:textId="77777777" w:rsidR="003344C3" w:rsidRDefault="003344C3" w:rsidP="003344C3"/>
        </w:tc>
        <w:tc>
          <w:tcPr>
            <w:tcW w:w="1813" w:type="dxa"/>
          </w:tcPr>
          <w:p w14:paraId="3BA8DDE4" w14:textId="77777777" w:rsidR="003344C3" w:rsidRDefault="003344C3" w:rsidP="003344C3"/>
        </w:tc>
        <w:tc>
          <w:tcPr>
            <w:tcW w:w="1813" w:type="dxa"/>
          </w:tcPr>
          <w:p w14:paraId="5855536F" w14:textId="77777777" w:rsidR="003344C3" w:rsidRDefault="003344C3" w:rsidP="003344C3"/>
        </w:tc>
      </w:tr>
      <w:tr w:rsidR="003344C3" w14:paraId="381E5483" w14:textId="77777777" w:rsidTr="003344C3">
        <w:trPr>
          <w:trHeight w:val="408"/>
        </w:trPr>
        <w:tc>
          <w:tcPr>
            <w:tcW w:w="1812" w:type="dxa"/>
          </w:tcPr>
          <w:p w14:paraId="1FE8A0B8" w14:textId="77777777" w:rsidR="003344C3" w:rsidRDefault="003344C3" w:rsidP="003344C3">
            <w:r>
              <w:t>100 – 103.2</w:t>
            </w:r>
          </w:p>
        </w:tc>
        <w:tc>
          <w:tcPr>
            <w:tcW w:w="1812" w:type="dxa"/>
          </w:tcPr>
          <w:p w14:paraId="3A6A778E" w14:textId="77777777" w:rsidR="003344C3" w:rsidRDefault="003344C3" w:rsidP="003344C3">
            <w:r>
              <w:t>1989 - 1993</w:t>
            </w:r>
          </w:p>
        </w:tc>
        <w:tc>
          <w:tcPr>
            <w:tcW w:w="1812" w:type="dxa"/>
          </w:tcPr>
          <w:p w14:paraId="21794BB8" w14:textId="77777777" w:rsidR="003344C3" w:rsidRDefault="003344C3" w:rsidP="003344C3"/>
        </w:tc>
        <w:tc>
          <w:tcPr>
            <w:tcW w:w="1813" w:type="dxa"/>
          </w:tcPr>
          <w:p w14:paraId="455A901C" w14:textId="77777777" w:rsidR="003344C3" w:rsidRDefault="003344C3" w:rsidP="003344C3"/>
        </w:tc>
        <w:tc>
          <w:tcPr>
            <w:tcW w:w="1813" w:type="dxa"/>
          </w:tcPr>
          <w:p w14:paraId="3E5759D7" w14:textId="77777777" w:rsidR="003344C3" w:rsidRDefault="003344C3" w:rsidP="003344C3"/>
        </w:tc>
      </w:tr>
      <w:tr w:rsidR="003344C3" w14:paraId="6B856015" w14:textId="77777777" w:rsidTr="003344C3">
        <w:tc>
          <w:tcPr>
            <w:tcW w:w="1812" w:type="dxa"/>
          </w:tcPr>
          <w:p w14:paraId="7E9D0366" w14:textId="77777777" w:rsidR="003344C3" w:rsidRDefault="003344C3" w:rsidP="003344C3">
            <w:r>
              <w:t xml:space="preserve">102 – 102.1 </w:t>
            </w:r>
          </w:p>
        </w:tc>
        <w:tc>
          <w:tcPr>
            <w:tcW w:w="1812" w:type="dxa"/>
          </w:tcPr>
          <w:p w14:paraId="689849C7" w14:textId="77777777" w:rsidR="003344C3" w:rsidRDefault="003344C3" w:rsidP="003344C3">
            <w:r>
              <w:t>1988 - 1990</w:t>
            </w:r>
          </w:p>
        </w:tc>
        <w:tc>
          <w:tcPr>
            <w:tcW w:w="1812" w:type="dxa"/>
          </w:tcPr>
          <w:p w14:paraId="35533C86" w14:textId="77777777" w:rsidR="003344C3" w:rsidRDefault="003344C3" w:rsidP="003344C3"/>
        </w:tc>
        <w:tc>
          <w:tcPr>
            <w:tcW w:w="1813" w:type="dxa"/>
          </w:tcPr>
          <w:p w14:paraId="5545A35D" w14:textId="77777777" w:rsidR="003344C3" w:rsidRDefault="003344C3" w:rsidP="003344C3"/>
        </w:tc>
        <w:tc>
          <w:tcPr>
            <w:tcW w:w="1813" w:type="dxa"/>
          </w:tcPr>
          <w:p w14:paraId="6B9919F3" w14:textId="77777777" w:rsidR="003344C3" w:rsidRDefault="003344C3" w:rsidP="003344C3"/>
        </w:tc>
      </w:tr>
      <w:tr w:rsidR="003344C3" w14:paraId="794E121C" w14:textId="77777777" w:rsidTr="003344C3">
        <w:tc>
          <w:tcPr>
            <w:tcW w:w="1812" w:type="dxa"/>
          </w:tcPr>
          <w:p w14:paraId="76C3F98A" w14:textId="77777777" w:rsidR="003344C3" w:rsidRDefault="00C27EDA" w:rsidP="003344C3">
            <w:r>
              <w:t xml:space="preserve">102.2 </w:t>
            </w:r>
          </w:p>
        </w:tc>
        <w:tc>
          <w:tcPr>
            <w:tcW w:w="1812" w:type="dxa"/>
          </w:tcPr>
          <w:p w14:paraId="57492356" w14:textId="77777777" w:rsidR="003344C3" w:rsidRDefault="00C27EDA" w:rsidP="003344C3">
            <w:r>
              <w:t>1989 - 1990</w:t>
            </w:r>
          </w:p>
        </w:tc>
        <w:tc>
          <w:tcPr>
            <w:tcW w:w="1812" w:type="dxa"/>
          </w:tcPr>
          <w:p w14:paraId="2BDD6BFE" w14:textId="77777777" w:rsidR="003344C3" w:rsidRDefault="003344C3" w:rsidP="003344C3"/>
        </w:tc>
        <w:tc>
          <w:tcPr>
            <w:tcW w:w="1813" w:type="dxa"/>
          </w:tcPr>
          <w:p w14:paraId="6884A944" w14:textId="77777777" w:rsidR="003344C3" w:rsidRDefault="003344C3" w:rsidP="003344C3"/>
        </w:tc>
        <w:tc>
          <w:tcPr>
            <w:tcW w:w="1813" w:type="dxa"/>
          </w:tcPr>
          <w:p w14:paraId="445E862C" w14:textId="77777777" w:rsidR="003344C3" w:rsidRDefault="003344C3" w:rsidP="003344C3"/>
        </w:tc>
      </w:tr>
      <w:tr w:rsidR="00C27EDA" w14:paraId="35BA1A7F" w14:textId="77777777" w:rsidTr="003344C3">
        <w:tc>
          <w:tcPr>
            <w:tcW w:w="1812" w:type="dxa"/>
          </w:tcPr>
          <w:p w14:paraId="4319AAFE" w14:textId="77777777" w:rsidR="00C27EDA" w:rsidRDefault="00C27EDA" w:rsidP="003344C3">
            <w:r>
              <w:t>102 – 104.3</w:t>
            </w:r>
          </w:p>
        </w:tc>
        <w:tc>
          <w:tcPr>
            <w:tcW w:w="1812" w:type="dxa"/>
          </w:tcPr>
          <w:p w14:paraId="4AC19EA0" w14:textId="77777777" w:rsidR="00C27EDA" w:rsidRDefault="00C27EDA" w:rsidP="003344C3">
            <w:r>
              <w:t>1979 - 1985</w:t>
            </w:r>
          </w:p>
        </w:tc>
        <w:tc>
          <w:tcPr>
            <w:tcW w:w="1812" w:type="dxa"/>
          </w:tcPr>
          <w:p w14:paraId="00EF3D7D" w14:textId="77777777" w:rsidR="00C27EDA" w:rsidRDefault="00C27EDA" w:rsidP="003344C3"/>
        </w:tc>
        <w:tc>
          <w:tcPr>
            <w:tcW w:w="1813" w:type="dxa"/>
          </w:tcPr>
          <w:p w14:paraId="7516A452" w14:textId="77777777" w:rsidR="00C27EDA" w:rsidRDefault="00C27EDA" w:rsidP="003344C3"/>
        </w:tc>
        <w:tc>
          <w:tcPr>
            <w:tcW w:w="1813" w:type="dxa"/>
          </w:tcPr>
          <w:p w14:paraId="00AADBAD" w14:textId="77777777" w:rsidR="00C27EDA" w:rsidRDefault="00C27EDA" w:rsidP="003344C3"/>
        </w:tc>
      </w:tr>
      <w:tr w:rsidR="00C27EDA" w14:paraId="392C23F2" w14:textId="77777777" w:rsidTr="003344C3">
        <w:tc>
          <w:tcPr>
            <w:tcW w:w="1812" w:type="dxa"/>
          </w:tcPr>
          <w:p w14:paraId="3F9738C7" w14:textId="77777777" w:rsidR="00C27EDA" w:rsidRDefault="00C27EDA" w:rsidP="003344C3"/>
        </w:tc>
        <w:tc>
          <w:tcPr>
            <w:tcW w:w="1812" w:type="dxa"/>
          </w:tcPr>
          <w:p w14:paraId="276A09E7" w14:textId="77777777" w:rsidR="00C27EDA" w:rsidRDefault="00C27EDA" w:rsidP="003344C3"/>
        </w:tc>
        <w:tc>
          <w:tcPr>
            <w:tcW w:w="1812" w:type="dxa"/>
          </w:tcPr>
          <w:p w14:paraId="2A0AB411" w14:textId="77777777" w:rsidR="00C27EDA" w:rsidRDefault="00C27EDA" w:rsidP="003344C3"/>
        </w:tc>
        <w:tc>
          <w:tcPr>
            <w:tcW w:w="1813" w:type="dxa"/>
          </w:tcPr>
          <w:p w14:paraId="77AABF26" w14:textId="77777777" w:rsidR="00C27EDA" w:rsidRDefault="00C27EDA" w:rsidP="003344C3"/>
        </w:tc>
        <w:tc>
          <w:tcPr>
            <w:tcW w:w="1813" w:type="dxa"/>
          </w:tcPr>
          <w:p w14:paraId="6C73FFE0" w14:textId="77777777" w:rsidR="00C27EDA" w:rsidRDefault="00C27EDA" w:rsidP="003344C3"/>
        </w:tc>
      </w:tr>
    </w:tbl>
    <w:p w14:paraId="6D6BC038" w14:textId="77777777" w:rsidR="003344C3" w:rsidRDefault="003344C3" w:rsidP="003344C3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C27EDA" w14:paraId="1046F4C6" w14:textId="77777777" w:rsidTr="00CB36C9">
        <w:tc>
          <w:tcPr>
            <w:tcW w:w="1812" w:type="dxa"/>
          </w:tcPr>
          <w:p w14:paraId="59BA2538" w14:textId="77777777" w:rsidR="00C27EDA" w:rsidRDefault="00C27EDA" w:rsidP="00CB36C9">
            <w:r>
              <w:t xml:space="preserve">Arkiv kode </w:t>
            </w:r>
          </w:p>
        </w:tc>
        <w:tc>
          <w:tcPr>
            <w:tcW w:w="1812" w:type="dxa"/>
          </w:tcPr>
          <w:p w14:paraId="5532BF5E" w14:textId="77777777" w:rsidR="00C27EDA" w:rsidRDefault="00C27EDA" w:rsidP="00CB36C9">
            <w:r>
              <w:t xml:space="preserve">Fra år til år </w:t>
            </w:r>
          </w:p>
        </w:tc>
        <w:tc>
          <w:tcPr>
            <w:tcW w:w="1812" w:type="dxa"/>
          </w:tcPr>
          <w:p w14:paraId="16E453D1" w14:textId="77777777" w:rsidR="00C27EDA" w:rsidRDefault="00C27EDA" w:rsidP="00CB36C9">
            <w:r>
              <w:t>Antall bokser</w:t>
            </w:r>
          </w:p>
        </w:tc>
        <w:tc>
          <w:tcPr>
            <w:tcW w:w="1813" w:type="dxa"/>
          </w:tcPr>
          <w:p w14:paraId="50702429" w14:textId="77777777" w:rsidR="00C27EDA" w:rsidRDefault="00C27EDA" w:rsidP="00CB36C9">
            <w:r>
              <w:t xml:space="preserve">Merknader </w:t>
            </w:r>
          </w:p>
        </w:tc>
        <w:tc>
          <w:tcPr>
            <w:tcW w:w="1813" w:type="dxa"/>
          </w:tcPr>
          <w:p w14:paraId="79280B50" w14:textId="77777777" w:rsidR="00C27EDA" w:rsidRDefault="00C27EDA" w:rsidP="00CB36C9">
            <w:r>
              <w:t>innhold</w:t>
            </w:r>
          </w:p>
        </w:tc>
      </w:tr>
      <w:tr w:rsidR="00C27EDA" w14:paraId="519E883D" w14:textId="77777777" w:rsidTr="00CB36C9">
        <w:tc>
          <w:tcPr>
            <w:tcW w:w="1812" w:type="dxa"/>
          </w:tcPr>
          <w:p w14:paraId="0D291B63" w14:textId="77777777" w:rsidR="00C27EDA" w:rsidRDefault="00C27EDA" w:rsidP="00CB36C9">
            <w:r>
              <w:lastRenderedPageBreak/>
              <w:t>103– 103.4</w:t>
            </w:r>
          </w:p>
        </w:tc>
        <w:tc>
          <w:tcPr>
            <w:tcW w:w="1812" w:type="dxa"/>
          </w:tcPr>
          <w:p w14:paraId="7D0C5511" w14:textId="77777777" w:rsidR="00C27EDA" w:rsidRDefault="00C27EDA" w:rsidP="00CB36C9">
            <w:r>
              <w:t>1980 - 1990</w:t>
            </w:r>
          </w:p>
        </w:tc>
        <w:tc>
          <w:tcPr>
            <w:tcW w:w="1812" w:type="dxa"/>
          </w:tcPr>
          <w:p w14:paraId="5D285E8A" w14:textId="77777777" w:rsidR="00C27EDA" w:rsidRDefault="00C27EDA" w:rsidP="00CB36C9"/>
        </w:tc>
        <w:tc>
          <w:tcPr>
            <w:tcW w:w="1813" w:type="dxa"/>
          </w:tcPr>
          <w:p w14:paraId="70BFCD97" w14:textId="77777777" w:rsidR="00C27EDA" w:rsidRDefault="00C27EDA" w:rsidP="00CB36C9"/>
        </w:tc>
        <w:tc>
          <w:tcPr>
            <w:tcW w:w="1813" w:type="dxa"/>
          </w:tcPr>
          <w:p w14:paraId="093F048F" w14:textId="77777777" w:rsidR="00C27EDA" w:rsidRDefault="00C27EDA" w:rsidP="00CB36C9"/>
        </w:tc>
      </w:tr>
      <w:tr w:rsidR="00C27EDA" w14:paraId="5D1514B4" w14:textId="77777777" w:rsidTr="00CB36C9">
        <w:tc>
          <w:tcPr>
            <w:tcW w:w="1812" w:type="dxa"/>
          </w:tcPr>
          <w:p w14:paraId="49DD5F08" w14:textId="77777777" w:rsidR="00C27EDA" w:rsidRDefault="00C27EDA" w:rsidP="00CB36C9">
            <w:r>
              <w:t>103</w:t>
            </w:r>
          </w:p>
        </w:tc>
        <w:tc>
          <w:tcPr>
            <w:tcW w:w="1812" w:type="dxa"/>
          </w:tcPr>
          <w:p w14:paraId="4C938BB3" w14:textId="77777777" w:rsidR="00C27EDA" w:rsidRDefault="00C27EDA" w:rsidP="00CB36C9">
            <w:r>
              <w:t>1977 - 1988</w:t>
            </w:r>
          </w:p>
        </w:tc>
        <w:tc>
          <w:tcPr>
            <w:tcW w:w="1812" w:type="dxa"/>
          </w:tcPr>
          <w:p w14:paraId="53632B0B" w14:textId="77777777" w:rsidR="00C27EDA" w:rsidRDefault="00C27EDA" w:rsidP="00CB36C9"/>
        </w:tc>
        <w:tc>
          <w:tcPr>
            <w:tcW w:w="1813" w:type="dxa"/>
          </w:tcPr>
          <w:p w14:paraId="1E7716BF" w14:textId="77777777" w:rsidR="00C27EDA" w:rsidRDefault="00C27EDA" w:rsidP="00CB36C9"/>
        </w:tc>
        <w:tc>
          <w:tcPr>
            <w:tcW w:w="1813" w:type="dxa"/>
          </w:tcPr>
          <w:p w14:paraId="59B05761" w14:textId="77777777" w:rsidR="00C27EDA" w:rsidRDefault="00C27EDA" w:rsidP="00CB36C9"/>
        </w:tc>
      </w:tr>
      <w:tr w:rsidR="00C27EDA" w14:paraId="50BB9AA0" w14:textId="77777777" w:rsidTr="00CB36C9">
        <w:tc>
          <w:tcPr>
            <w:tcW w:w="1812" w:type="dxa"/>
          </w:tcPr>
          <w:p w14:paraId="0CC82FE2" w14:textId="77777777" w:rsidR="00C27EDA" w:rsidRDefault="00C27EDA" w:rsidP="00CB36C9">
            <w:r>
              <w:t>103.4 – 104.2</w:t>
            </w:r>
          </w:p>
        </w:tc>
        <w:tc>
          <w:tcPr>
            <w:tcW w:w="1812" w:type="dxa"/>
          </w:tcPr>
          <w:p w14:paraId="76E1B98E" w14:textId="77777777" w:rsidR="00C27EDA" w:rsidRDefault="00C27EDA" w:rsidP="00CB36C9">
            <w:r>
              <w:t>1993</w:t>
            </w:r>
          </w:p>
        </w:tc>
        <w:tc>
          <w:tcPr>
            <w:tcW w:w="1812" w:type="dxa"/>
          </w:tcPr>
          <w:p w14:paraId="4C986F3A" w14:textId="77777777" w:rsidR="00C27EDA" w:rsidRDefault="00C27EDA" w:rsidP="00CB36C9"/>
        </w:tc>
        <w:tc>
          <w:tcPr>
            <w:tcW w:w="1813" w:type="dxa"/>
          </w:tcPr>
          <w:p w14:paraId="0EEFDA9E" w14:textId="77777777" w:rsidR="00C27EDA" w:rsidRDefault="00C27EDA" w:rsidP="00CB36C9"/>
        </w:tc>
        <w:tc>
          <w:tcPr>
            <w:tcW w:w="1813" w:type="dxa"/>
          </w:tcPr>
          <w:p w14:paraId="22A28B02" w14:textId="77777777" w:rsidR="00C27EDA" w:rsidRDefault="00C27EDA" w:rsidP="00CB36C9"/>
        </w:tc>
      </w:tr>
      <w:tr w:rsidR="00C27EDA" w14:paraId="632B6CDA" w14:textId="77777777" w:rsidTr="00CB36C9">
        <w:tc>
          <w:tcPr>
            <w:tcW w:w="1812" w:type="dxa"/>
          </w:tcPr>
          <w:p w14:paraId="4827D03B" w14:textId="77777777" w:rsidR="00C27EDA" w:rsidRDefault="00C27EDA" w:rsidP="00CB36C9">
            <w:r>
              <w:t>103.2 – 103.4</w:t>
            </w:r>
          </w:p>
        </w:tc>
        <w:tc>
          <w:tcPr>
            <w:tcW w:w="1812" w:type="dxa"/>
          </w:tcPr>
          <w:p w14:paraId="3A6C34AF" w14:textId="77777777" w:rsidR="00C27EDA" w:rsidRDefault="00C27EDA" w:rsidP="00CB36C9">
            <w:r>
              <w:t>1976 - 1986</w:t>
            </w:r>
          </w:p>
        </w:tc>
        <w:tc>
          <w:tcPr>
            <w:tcW w:w="1812" w:type="dxa"/>
          </w:tcPr>
          <w:p w14:paraId="642E01D4" w14:textId="77777777" w:rsidR="00C27EDA" w:rsidRDefault="00C27EDA" w:rsidP="00CB36C9"/>
        </w:tc>
        <w:tc>
          <w:tcPr>
            <w:tcW w:w="1813" w:type="dxa"/>
          </w:tcPr>
          <w:p w14:paraId="5408FD34" w14:textId="77777777" w:rsidR="00C27EDA" w:rsidRDefault="00C27EDA" w:rsidP="00CB36C9"/>
        </w:tc>
        <w:tc>
          <w:tcPr>
            <w:tcW w:w="1813" w:type="dxa"/>
          </w:tcPr>
          <w:p w14:paraId="77E68FE6" w14:textId="77777777" w:rsidR="00C27EDA" w:rsidRDefault="00C27EDA" w:rsidP="00CB36C9"/>
        </w:tc>
      </w:tr>
      <w:tr w:rsidR="00C27EDA" w14:paraId="6F435C6B" w14:textId="77777777" w:rsidTr="00CB36C9">
        <w:tc>
          <w:tcPr>
            <w:tcW w:w="1812" w:type="dxa"/>
          </w:tcPr>
          <w:p w14:paraId="13FBE29B" w14:textId="77777777" w:rsidR="00C27EDA" w:rsidRDefault="00C27EDA" w:rsidP="00CB36C9">
            <w:r>
              <w:t>104.0 – 104.9</w:t>
            </w:r>
          </w:p>
        </w:tc>
        <w:tc>
          <w:tcPr>
            <w:tcW w:w="1812" w:type="dxa"/>
          </w:tcPr>
          <w:p w14:paraId="41310E01" w14:textId="77777777" w:rsidR="00C27EDA" w:rsidRDefault="00C27EDA" w:rsidP="00CB36C9">
            <w:r>
              <w:t>1979 - 1990</w:t>
            </w:r>
          </w:p>
        </w:tc>
        <w:tc>
          <w:tcPr>
            <w:tcW w:w="1812" w:type="dxa"/>
          </w:tcPr>
          <w:p w14:paraId="11F310F6" w14:textId="77777777" w:rsidR="00C27EDA" w:rsidRDefault="00C27EDA" w:rsidP="00CB36C9"/>
        </w:tc>
        <w:tc>
          <w:tcPr>
            <w:tcW w:w="1813" w:type="dxa"/>
          </w:tcPr>
          <w:p w14:paraId="34DE639E" w14:textId="77777777" w:rsidR="00C27EDA" w:rsidRDefault="00C27EDA" w:rsidP="00CB36C9"/>
        </w:tc>
        <w:tc>
          <w:tcPr>
            <w:tcW w:w="1813" w:type="dxa"/>
          </w:tcPr>
          <w:p w14:paraId="52A06B5B" w14:textId="77777777" w:rsidR="00C27EDA" w:rsidRDefault="00C27EDA" w:rsidP="00CB36C9"/>
        </w:tc>
      </w:tr>
      <w:tr w:rsidR="00C27EDA" w14:paraId="2EC1FA28" w14:textId="77777777" w:rsidTr="00CB36C9">
        <w:tc>
          <w:tcPr>
            <w:tcW w:w="1812" w:type="dxa"/>
          </w:tcPr>
          <w:p w14:paraId="063D7753" w14:textId="77777777" w:rsidR="00C27EDA" w:rsidRDefault="00C27EDA" w:rsidP="00CB36C9">
            <w:r>
              <w:t>104  til 108*)</w:t>
            </w:r>
          </w:p>
        </w:tc>
        <w:tc>
          <w:tcPr>
            <w:tcW w:w="1812" w:type="dxa"/>
          </w:tcPr>
          <w:p w14:paraId="7F1767C4" w14:textId="77777777" w:rsidR="00C27EDA" w:rsidRDefault="00C27EDA" w:rsidP="00CB36C9">
            <w:r>
              <w:t>1989 - 1993</w:t>
            </w:r>
          </w:p>
        </w:tc>
        <w:tc>
          <w:tcPr>
            <w:tcW w:w="1812" w:type="dxa"/>
          </w:tcPr>
          <w:p w14:paraId="3FF4C862" w14:textId="77777777" w:rsidR="00C27EDA" w:rsidRDefault="00C27EDA" w:rsidP="00CB36C9"/>
        </w:tc>
        <w:tc>
          <w:tcPr>
            <w:tcW w:w="1813" w:type="dxa"/>
          </w:tcPr>
          <w:p w14:paraId="2CB82CF2" w14:textId="77777777" w:rsidR="00C27EDA" w:rsidRDefault="00C27EDA" w:rsidP="00CB36C9">
            <w:r>
              <w:t>Se på denne</w:t>
            </w:r>
          </w:p>
        </w:tc>
        <w:tc>
          <w:tcPr>
            <w:tcW w:w="1813" w:type="dxa"/>
          </w:tcPr>
          <w:p w14:paraId="30A1157C" w14:textId="77777777" w:rsidR="00C27EDA" w:rsidRDefault="00C27EDA" w:rsidP="00CB36C9"/>
        </w:tc>
      </w:tr>
      <w:tr w:rsidR="00C27EDA" w14:paraId="211C58A0" w14:textId="77777777" w:rsidTr="00CB36C9">
        <w:trPr>
          <w:trHeight w:val="408"/>
        </w:trPr>
        <w:tc>
          <w:tcPr>
            <w:tcW w:w="1812" w:type="dxa"/>
          </w:tcPr>
          <w:p w14:paraId="62A6AEA4" w14:textId="77777777" w:rsidR="00C27EDA" w:rsidRDefault="00C27EDA" w:rsidP="00CB36C9">
            <w:r>
              <w:t>104.3 – 104.6</w:t>
            </w:r>
          </w:p>
        </w:tc>
        <w:tc>
          <w:tcPr>
            <w:tcW w:w="1812" w:type="dxa"/>
          </w:tcPr>
          <w:p w14:paraId="2F86A8D0" w14:textId="77777777" w:rsidR="00C27EDA" w:rsidRDefault="00C27EDA" w:rsidP="00CB36C9">
            <w:r>
              <w:t>1985 - 1993</w:t>
            </w:r>
          </w:p>
        </w:tc>
        <w:tc>
          <w:tcPr>
            <w:tcW w:w="1812" w:type="dxa"/>
          </w:tcPr>
          <w:p w14:paraId="5C07083B" w14:textId="77777777" w:rsidR="00C27EDA" w:rsidRDefault="00C27EDA" w:rsidP="00CB36C9"/>
        </w:tc>
        <w:tc>
          <w:tcPr>
            <w:tcW w:w="1813" w:type="dxa"/>
          </w:tcPr>
          <w:p w14:paraId="14D3A304" w14:textId="77777777" w:rsidR="00C27EDA" w:rsidRDefault="00C27EDA" w:rsidP="00CB36C9"/>
        </w:tc>
        <w:tc>
          <w:tcPr>
            <w:tcW w:w="1813" w:type="dxa"/>
          </w:tcPr>
          <w:p w14:paraId="1621934B" w14:textId="77777777" w:rsidR="00C27EDA" w:rsidRDefault="00C27EDA" w:rsidP="00CB36C9"/>
        </w:tc>
      </w:tr>
      <w:tr w:rsidR="00C27EDA" w14:paraId="32F3EB2B" w14:textId="77777777" w:rsidTr="00CB36C9">
        <w:tc>
          <w:tcPr>
            <w:tcW w:w="1812" w:type="dxa"/>
          </w:tcPr>
          <w:p w14:paraId="5780A453" w14:textId="77777777" w:rsidR="00C27EDA" w:rsidRDefault="00C27EDA" w:rsidP="00CB36C9">
            <w:r>
              <w:t>104.6 og 180*</w:t>
            </w:r>
          </w:p>
        </w:tc>
        <w:tc>
          <w:tcPr>
            <w:tcW w:w="1812" w:type="dxa"/>
          </w:tcPr>
          <w:p w14:paraId="7D2CF8D0" w14:textId="77777777" w:rsidR="00C27EDA" w:rsidRDefault="00C27EDA" w:rsidP="00CB36C9">
            <w:r>
              <w:t>19</w:t>
            </w:r>
            <w:r w:rsidR="00CD3408">
              <w:t>78 - 1987</w:t>
            </w:r>
          </w:p>
        </w:tc>
        <w:tc>
          <w:tcPr>
            <w:tcW w:w="1812" w:type="dxa"/>
          </w:tcPr>
          <w:p w14:paraId="41523CA6" w14:textId="77777777" w:rsidR="00C27EDA" w:rsidRDefault="00C27EDA" w:rsidP="00CB36C9"/>
        </w:tc>
        <w:tc>
          <w:tcPr>
            <w:tcW w:w="1813" w:type="dxa"/>
          </w:tcPr>
          <w:p w14:paraId="0AED742A" w14:textId="77777777" w:rsidR="00C27EDA" w:rsidRDefault="00CD3408" w:rsidP="00CB36C9">
            <w:r>
              <w:t>Se på denne</w:t>
            </w:r>
          </w:p>
        </w:tc>
        <w:tc>
          <w:tcPr>
            <w:tcW w:w="1813" w:type="dxa"/>
          </w:tcPr>
          <w:p w14:paraId="528E2A27" w14:textId="77777777" w:rsidR="00C27EDA" w:rsidRDefault="00C27EDA" w:rsidP="00CB36C9"/>
        </w:tc>
      </w:tr>
      <w:tr w:rsidR="00C27EDA" w14:paraId="7D60EA36" w14:textId="77777777" w:rsidTr="00CB36C9">
        <w:tc>
          <w:tcPr>
            <w:tcW w:w="1812" w:type="dxa"/>
          </w:tcPr>
          <w:p w14:paraId="529191A8" w14:textId="77777777" w:rsidR="00C27EDA" w:rsidRDefault="00CD3408" w:rsidP="00CB36C9">
            <w:r>
              <w:t>145*) 104.2 og 103.4</w:t>
            </w:r>
          </w:p>
        </w:tc>
        <w:tc>
          <w:tcPr>
            <w:tcW w:w="1812" w:type="dxa"/>
          </w:tcPr>
          <w:p w14:paraId="358DCD59" w14:textId="77777777" w:rsidR="00C27EDA" w:rsidRDefault="00CD3408" w:rsidP="00CB36C9">
            <w:r>
              <w:t>1978 - 1985</w:t>
            </w:r>
          </w:p>
        </w:tc>
        <w:tc>
          <w:tcPr>
            <w:tcW w:w="1812" w:type="dxa"/>
          </w:tcPr>
          <w:p w14:paraId="1C0B97B7" w14:textId="77777777" w:rsidR="00C27EDA" w:rsidRDefault="00C27EDA" w:rsidP="00CB36C9"/>
        </w:tc>
        <w:tc>
          <w:tcPr>
            <w:tcW w:w="1813" w:type="dxa"/>
          </w:tcPr>
          <w:p w14:paraId="03C80CCB" w14:textId="77777777" w:rsidR="00C27EDA" w:rsidRDefault="00CD3408" w:rsidP="00CB36C9">
            <w:r>
              <w:t>Se på denne</w:t>
            </w:r>
          </w:p>
        </w:tc>
        <w:tc>
          <w:tcPr>
            <w:tcW w:w="1813" w:type="dxa"/>
          </w:tcPr>
          <w:p w14:paraId="2C9F7BE6" w14:textId="77777777" w:rsidR="00C27EDA" w:rsidRDefault="00C27EDA" w:rsidP="00CB36C9"/>
        </w:tc>
      </w:tr>
      <w:tr w:rsidR="00C27EDA" w14:paraId="285AA321" w14:textId="77777777" w:rsidTr="00CB36C9">
        <w:tc>
          <w:tcPr>
            <w:tcW w:w="1812" w:type="dxa"/>
          </w:tcPr>
          <w:p w14:paraId="0A061AA6" w14:textId="77777777" w:rsidR="00C27EDA" w:rsidRDefault="00CD3408" w:rsidP="00CB36C9">
            <w:r>
              <w:t xml:space="preserve">104.2 – 130 </w:t>
            </w:r>
          </w:p>
        </w:tc>
        <w:tc>
          <w:tcPr>
            <w:tcW w:w="1812" w:type="dxa"/>
          </w:tcPr>
          <w:p w14:paraId="2738FDB1" w14:textId="77777777" w:rsidR="00C27EDA" w:rsidRDefault="00CD3408" w:rsidP="00CB36C9">
            <w:r>
              <w:t>1988 - 1992</w:t>
            </w:r>
          </w:p>
        </w:tc>
        <w:tc>
          <w:tcPr>
            <w:tcW w:w="1812" w:type="dxa"/>
          </w:tcPr>
          <w:p w14:paraId="5069294B" w14:textId="77777777" w:rsidR="00C27EDA" w:rsidRDefault="00C27EDA" w:rsidP="00CB36C9"/>
        </w:tc>
        <w:tc>
          <w:tcPr>
            <w:tcW w:w="1813" w:type="dxa"/>
          </w:tcPr>
          <w:p w14:paraId="6D6212B6" w14:textId="77777777" w:rsidR="00C27EDA" w:rsidRDefault="00C27EDA" w:rsidP="00CB36C9"/>
        </w:tc>
        <w:tc>
          <w:tcPr>
            <w:tcW w:w="1813" w:type="dxa"/>
          </w:tcPr>
          <w:p w14:paraId="6674C29B" w14:textId="77777777" w:rsidR="00C27EDA" w:rsidRDefault="00C27EDA" w:rsidP="00CB36C9"/>
        </w:tc>
      </w:tr>
      <w:tr w:rsidR="00C27EDA" w14:paraId="709CD513" w14:textId="77777777" w:rsidTr="00CB36C9">
        <w:tc>
          <w:tcPr>
            <w:tcW w:w="1812" w:type="dxa"/>
          </w:tcPr>
          <w:p w14:paraId="3830F544" w14:textId="77777777" w:rsidR="00C27EDA" w:rsidRDefault="00CD3408" w:rsidP="00CB36C9">
            <w:r>
              <w:t xml:space="preserve">104.5 – 146 </w:t>
            </w:r>
          </w:p>
        </w:tc>
        <w:tc>
          <w:tcPr>
            <w:tcW w:w="1812" w:type="dxa"/>
          </w:tcPr>
          <w:p w14:paraId="493E0818" w14:textId="77777777" w:rsidR="00C27EDA" w:rsidRDefault="00CD3408" w:rsidP="00CB36C9">
            <w:r>
              <w:t>1979 - 1992</w:t>
            </w:r>
          </w:p>
        </w:tc>
        <w:tc>
          <w:tcPr>
            <w:tcW w:w="1812" w:type="dxa"/>
          </w:tcPr>
          <w:p w14:paraId="6BC96B1D" w14:textId="77777777" w:rsidR="00C27EDA" w:rsidRDefault="00C27EDA" w:rsidP="00CB36C9"/>
        </w:tc>
        <w:tc>
          <w:tcPr>
            <w:tcW w:w="1813" w:type="dxa"/>
          </w:tcPr>
          <w:p w14:paraId="291F350B" w14:textId="77777777" w:rsidR="00C27EDA" w:rsidRDefault="00C27EDA" w:rsidP="00CB36C9"/>
        </w:tc>
        <w:tc>
          <w:tcPr>
            <w:tcW w:w="1813" w:type="dxa"/>
          </w:tcPr>
          <w:p w14:paraId="2D42A410" w14:textId="77777777" w:rsidR="00C27EDA" w:rsidRDefault="00C27EDA" w:rsidP="00CB36C9"/>
        </w:tc>
      </w:tr>
      <w:tr w:rsidR="00C27EDA" w14:paraId="4A097DDC" w14:textId="77777777" w:rsidTr="00CB36C9">
        <w:tc>
          <w:tcPr>
            <w:tcW w:w="1812" w:type="dxa"/>
          </w:tcPr>
          <w:p w14:paraId="4BA71CE2" w14:textId="77777777" w:rsidR="00C27EDA" w:rsidRDefault="00CD3408" w:rsidP="00CB36C9">
            <w:r>
              <w:t xml:space="preserve">104 </w:t>
            </w:r>
          </w:p>
        </w:tc>
        <w:tc>
          <w:tcPr>
            <w:tcW w:w="1812" w:type="dxa"/>
          </w:tcPr>
          <w:p w14:paraId="650BE1FE" w14:textId="77777777" w:rsidR="00C27EDA" w:rsidRDefault="00CD3408" w:rsidP="00CB36C9">
            <w:r>
              <w:t>1980 - 1985</w:t>
            </w:r>
          </w:p>
        </w:tc>
        <w:tc>
          <w:tcPr>
            <w:tcW w:w="1812" w:type="dxa"/>
          </w:tcPr>
          <w:p w14:paraId="13E9A997" w14:textId="77777777" w:rsidR="00C27EDA" w:rsidRDefault="00C27EDA" w:rsidP="00CB36C9"/>
        </w:tc>
        <w:tc>
          <w:tcPr>
            <w:tcW w:w="1813" w:type="dxa"/>
          </w:tcPr>
          <w:p w14:paraId="061BB0F1" w14:textId="77777777" w:rsidR="00C27EDA" w:rsidRDefault="00C27EDA" w:rsidP="00CB36C9"/>
        </w:tc>
        <w:tc>
          <w:tcPr>
            <w:tcW w:w="1813" w:type="dxa"/>
          </w:tcPr>
          <w:p w14:paraId="6F5FD208" w14:textId="77777777" w:rsidR="00C27EDA" w:rsidRDefault="00C27EDA" w:rsidP="00CB36C9"/>
        </w:tc>
      </w:tr>
      <w:tr w:rsidR="00C27EDA" w14:paraId="0328C483" w14:textId="77777777" w:rsidTr="00CB36C9">
        <w:tc>
          <w:tcPr>
            <w:tcW w:w="1812" w:type="dxa"/>
          </w:tcPr>
          <w:p w14:paraId="692E2BA0" w14:textId="77777777" w:rsidR="00C27EDA" w:rsidRDefault="00CD3408" w:rsidP="00CB36C9">
            <w:r>
              <w:t xml:space="preserve">104.5 </w:t>
            </w:r>
          </w:p>
        </w:tc>
        <w:tc>
          <w:tcPr>
            <w:tcW w:w="1812" w:type="dxa"/>
          </w:tcPr>
          <w:p w14:paraId="2B4C76A3" w14:textId="77777777" w:rsidR="00C27EDA" w:rsidRDefault="00CD3408" w:rsidP="00CB36C9">
            <w:r>
              <w:t>1978 - 1982</w:t>
            </w:r>
          </w:p>
        </w:tc>
        <w:tc>
          <w:tcPr>
            <w:tcW w:w="1812" w:type="dxa"/>
          </w:tcPr>
          <w:p w14:paraId="2F701911" w14:textId="77777777" w:rsidR="00C27EDA" w:rsidRDefault="00C27EDA" w:rsidP="00CB36C9"/>
        </w:tc>
        <w:tc>
          <w:tcPr>
            <w:tcW w:w="1813" w:type="dxa"/>
          </w:tcPr>
          <w:p w14:paraId="7A7E7072" w14:textId="77777777" w:rsidR="00C27EDA" w:rsidRDefault="00C27EDA" w:rsidP="00CB36C9"/>
        </w:tc>
        <w:tc>
          <w:tcPr>
            <w:tcW w:w="1813" w:type="dxa"/>
          </w:tcPr>
          <w:p w14:paraId="5FACCC5C" w14:textId="77777777" w:rsidR="00C27EDA" w:rsidRDefault="00C27EDA" w:rsidP="00CB36C9"/>
        </w:tc>
      </w:tr>
      <w:tr w:rsidR="00C27EDA" w14:paraId="7433DED9" w14:textId="77777777" w:rsidTr="00CB36C9">
        <w:tc>
          <w:tcPr>
            <w:tcW w:w="1812" w:type="dxa"/>
          </w:tcPr>
          <w:p w14:paraId="4E0775F5" w14:textId="77777777" w:rsidR="00C27EDA" w:rsidRDefault="00CD3408" w:rsidP="00CB36C9">
            <w:r>
              <w:t>105.2 – 105.5 – 105.8</w:t>
            </w:r>
          </w:p>
        </w:tc>
        <w:tc>
          <w:tcPr>
            <w:tcW w:w="1812" w:type="dxa"/>
          </w:tcPr>
          <w:p w14:paraId="0F4523D5" w14:textId="77777777" w:rsidR="00C27EDA" w:rsidRDefault="00CD3408" w:rsidP="00CB36C9">
            <w:r>
              <w:t>1987 - 1991</w:t>
            </w:r>
          </w:p>
        </w:tc>
        <w:tc>
          <w:tcPr>
            <w:tcW w:w="1812" w:type="dxa"/>
          </w:tcPr>
          <w:p w14:paraId="6A7C551A" w14:textId="77777777" w:rsidR="00C27EDA" w:rsidRDefault="00C27EDA" w:rsidP="00CB36C9"/>
        </w:tc>
        <w:tc>
          <w:tcPr>
            <w:tcW w:w="1813" w:type="dxa"/>
          </w:tcPr>
          <w:p w14:paraId="3ED9C586" w14:textId="77777777" w:rsidR="00C27EDA" w:rsidRDefault="00C27EDA" w:rsidP="00CB36C9"/>
        </w:tc>
        <w:tc>
          <w:tcPr>
            <w:tcW w:w="1813" w:type="dxa"/>
          </w:tcPr>
          <w:p w14:paraId="437B81EB" w14:textId="77777777" w:rsidR="00C27EDA" w:rsidRDefault="00C27EDA" w:rsidP="00CB36C9"/>
        </w:tc>
      </w:tr>
      <w:tr w:rsidR="00C27EDA" w14:paraId="7782235F" w14:textId="77777777" w:rsidTr="00CB36C9">
        <w:tc>
          <w:tcPr>
            <w:tcW w:w="1812" w:type="dxa"/>
          </w:tcPr>
          <w:p w14:paraId="04F919CE" w14:textId="77777777" w:rsidR="00C27EDA" w:rsidRDefault="00CD3408" w:rsidP="00CB36C9">
            <w:r>
              <w:t>105.6</w:t>
            </w:r>
          </w:p>
        </w:tc>
        <w:tc>
          <w:tcPr>
            <w:tcW w:w="1812" w:type="dxa"/>
          </w:tcPr>
          <w:p w14:paraId="635FA7C2" w14:textId="77777777" w:rsidR="00C27EDA" w:rsidRDefault="00CD3408" w:rsidP="00CB36C9">
            <w:r>
              <w:t>1988 - 1992</w:t>
            </w:r>
          </w:p>
        </w:tc>
        <w:tc>
          <w:tcPr>
            <w:tcW w:w="1812" w:type="dxa"/>
          </w:tcPr>
          <w:p w14:paraId="67B3B8F5" w14:textId="77777777" w:rsidR="00C27EDA" w:rsidRDefault="00C27EDA" w:rsidP="00CB36C9"/>
        </w:tc>
        <w:tc>
          <w:tcPr>
            <w:tcW w:w="1813" w:type="dxa"/>
          </w:tcPr>
          <w:p w14:paraId="74CB7607" w14:textId="77777777" w:rsidR="00C27EDA" w:rsidRDefault="00C27EDA" w:rsidP="00CB36C9"/>
        </w:tc>
        <w:tc>
          <w:tcPr>
            <w:tcW w:w="1813" w:type="dxa"/>
          </w:tcPr>
          <w:p w14:paraId="3C7BE161" w14:textId="77777777" w:rsidR="00C27EDA" w:rsidRDefault="00C27EDA" w:rsidP="00CB36C9"/>
        </w:tc>
      </w:tr>
      <w:tr w:rsidR="00C27EDA" w14:paraId="60CF1FBB" w14:textId="77777777" w:rsidTr="00CB36C9">
        <w:tc>
          <w:tcPr>
            <w:tcW w:w="1812" w:type="dxa"/>
          </w:tcPr>
          <w:p w14:paraId="5693EB3F" w14:textId="77777777" w:rsidR="00C27EDA" w:rsidRDefault="00C27EDA" w:rsidP="00CB36C9"/>
        </w:tc>
        <w:tc>
          <w:tcPr>
            <w:tcW w:w="1812" w:type="dxa"/>
          </w:tcPr>
          <w:p w14:paraId="03B4B3EC" w14:textId="77777777" w:rsidR="00C27EDA" w:rsidRDefault="00C27EDA" w:rsidP="00CB36C9"/>
        </w:tc>
        <w:tc>
          <w:tcPr>
            <w:tcW w:w="1812" w:type="dxa"/>
          </w:tcPr>
          <w:p w14:paraId="466704A7" w14:textId="77777777" w:rsidR="00C27EDA" w:rsidRDefault="00C27EDA" w:rsidP="00CB36C9"/>
        </w:tc>
        <w:tc>
          <w:tcPr>
            <w:tcW w:w="1813" w:type="dxa"/>
          </w:tcPr>
          <w:p w14:paraId="792A630A" w14:textId="77777777" w:rsidR="00C27EDA" w:rsidRDefault="00C27EDA" w:rsidP="00CB36C9"/>
        </w:tc>
        <w:tc>
          <w:tcPr>
            <w:tcW w:w="1813" w:type="dxa"/>
          </w:tcPr>
          <w:p w14:paraId="6A2677CF" w14:textId="77777777" w:rsidR="00C27EDA" w:rsidRDefault="00C27EDA" w:rsidP="00CB36C9"/>
        </w:tc>
      </w:tr>
      <w:tr w:rsidR="00C27EDA" w14:paraId="09E42647" w14:textId="77777777" w:rsidTr="00CB36C9">
        <w:tc>
          <w:tcPr>
            <w:tcW w:w="1812" w:type="dxa"/>
          </w:tcPr>
          <w:p w14:paraId="0501397B" w14:textId="77777777" w:rsidR="00C27EDA" w:rsidRDefault="00C661FB" w:rsidP="00CB36C9">
            <w:bookmarkStart w:id="1" w:name="_Hlk100229485"/>
            <w:r>
              <w:t>Hylle nr. i midten-</w:t>
            </w:r>
          </w:p>
          <w:p w14:paraId="1B06D06B" w14:textId="77777777" w:rsidR="00C661FB" w:rsidRDefault="00C661FB" w:rsidP="00CB36C9">
            <w:r>
              <w:t>Mot yttervegg</w:t>
            </w:r>
          </w:p>
        </w:tc>
        <w:tc>
          <w:tcPr>
            <w:tcW w:w="1812" w:type="dxa"/>
          </w:tcPr>
          <w:p w14:paraId="6F765D34" w14:textId="77777777" w:rsidR="00C27EDA" w:rsidRDefault="00C27EDA" w:rsidP="00CB36C9"/>
        </w:tc>
        <w:tc>
          <w:tcPr>
            <w:tcW w:w="1812" w:type="dxa"/>
          </w:tcPr>
          <w:p w14:paraId="2AE286E8" w14:textId="77777777" w:rsidR="00C27EDA" w:rsidRDefault="00C27EDA" w:rsidP="00CB36C9"/>
        </w:tc>
        <w:tc>
          <w:tcPr>
            <w:tcW w:w="1813" w:type="dxa"/>
          </w:tcPr>
          <w:p w14:paraId="4F5E453A" w14:textId="77777777" w:rsidR="00C27EDA" w:rsidRDefault="00C27EDA" w:rsidP="00CB36C9"/>
        </w:tc>
        <w:tc>
          <w:tcPr>
            <w:tcW w:w="1813" w:type="dxa"/>
          </w:tcPr>
          <w:p w14:paraId="6E929ED4" w14:textId="77777777" w:rsidR="00C27EDA" w:rsidRDefault="00C27EDA" w:rsidP="00CB36C9"/>
        </w:tc>
      </w:tr>
      <w:tr w:rsidR="00C27EDA" w14:paraId="15A3E352" w14:textId="77777777" w:rsidTr="00CB36C9">
        <w:trPr>
          <w:trHeight w:val="408"/>
        </w:trPr>
        <w:tc>
          <w:tcPr>
            <w:tcW w:w="1812" w:type="dxa"/>
          </w:tcPr>
          <w:p w14:paraId="109D1DA1" w14:textId="77777777" w:rsidR="00C27EDA" w:rsidRDefault="00C661FB" w:rsidP="00CB36C9">
            <w:r>
              <w:t xml:space="preserve">105.9 </w:t>
            </w:r>
          </w:p>
        </w:tc>
        <w:tc>
          <w:tcPr>
            <w:tcW w:w="1812" w:type="dxa"/>
          </w:tcPr>
          <w:p w14:paraId="768666ED" w14:textId="77777777" w:rsidR="00C27EDA" w:rsidRDefault="00C661FB" w:rsidP="00CB36C9">
            <w:r>
              <w:t>1989 - 1991</w:t>
            </w:r>
          </w:p>
        </w:tc>
        <w:tc>
          <w:tcPr>
            <w:tcW w:w="1812" w:type="dxa"/>
          </w:tcPr>
          <w:p w14:paraId="1D279034" w14:textId="77777777" w:rsidR="00C27EDA" w:rsidRDefault="00C27EDA" w:rsidP="00CB36C9"/>
        </w:tc>
        <w:tc>
          <w:tcPr>
            <w:tcW w:w="1813" w:type="dxa"/>
          </w:tcPr>
          <w:p w14:paraId="11D3E958" w14:textId="77777777" w:rsidR="00C27EDA" w:rsidRDefault="00C27EDA" w:rsidP="00CB36C9"/>
        </w:tc>
        <w:tc>
          <w:tcPr>
            <w:tcW w:w="1813" w:type="dxa"/>
          </w:tcPr>
          <w:p w14:paraId="09AB8F44" w14:textId="77777777" w:rsidR="00C27EDA" w:rsidRDefault="00C27EDA" w:rsidP="00CB36C9"/>
        </w:tc>
      </w:tr>
      <w:tr w:rsidR="00C27EDA" w14:paraId="41227D0F" w14:textId="77777777" w:rsidTr="00CB36C9">
        <w:tc>
          <w:tcPr>
            <w:tcW w:w="1812" w:type="dxa"/>
          </w:tcPr>
          <w:p w14:paraId="4B547C6E" w14:textId="77777777" w:rsidR="00C27EDA" w:rsidRDefault="00C661FB" w:rsidP="00CB36C9">
            <w:r>
              <w:t xml:space="preserve">105.9 </w:t>
            </w:r>
          </w:p>
        </w:tc>
        <w:tc>
          <w:tcPr>
            <w:tcW w:w="1812" w:type="dxa"/>
          </w:tcPr>
          <w:p w14:paraId="03367848" w14:textId="77777777" w:rsidR="00C27EDA" w:rsidRDefault="00C661FB" w:rsidP="00CB36C9">
            <w:r>
              <w:t>1979 - ?</w:t>
            </w:r>
          </w:p>
        </w:tc>
        <w:tc>
          <w:tcPr>
            <w:tcW w:w="1812" w:type="dxa"/>
          </w:tcPr>
          <w:p w14:paraId="5BB12058" w14:textId="77777777" w:rsidR="00C27EDA" w:rsidRDefault="00C27EDA" w:rsidP="00CB36C9"/>
        </w:tc>
        <w:tc>
          <w:tcPr>
            <w:tcW w:w="1813" w:type="dxa"/>
          </w:tcPr>
          <w:p w14:paraId="3532C708" w14:textId="77777777" w:rsidR="00C27EDA" w:rsidRDefault="00C27EDA" w:rsidP="00CB36C9"/>
        </w:tc>
        <w:tc>
          <w:tcPr>
            <w:tcW w:w="1813" w:type="dxa"/>
          </w:tcPr>
          <w:p w14:paraId="780A606F" w14:textId="77777777" w:rsidR="00C27EDA" w:rsidRDefault="00C27EDA" w:rsidP="00CB36C9"/>
        </w:tc>
      </w:tr>
      <w:tr w:rsidR="00C27EDA" w14:paraId="6E4431F7" w14:textId="77777777" w:rsidTr="00CB36C9">
        <w:tc>
          <w:tcPr>
            <w:tcW w:w="1812" w:type="dxa"/>
          </w:tcPr>
          <w:p w14:paraId="6324704E" w14:textId="77777777" w:rsidR="00C27EDA" w:rsidRDefault="00C661FB" w:rsidP="00CB36C9">
            <w:r>
              <w:t>105.6</w:t>
            </w:r>
          </w:p>
        </w:tc>
        <w:tc>
          <w:tcPr>
            <w:tcW w:w="1812" w:type="dxa"/>
          </w:tcPr>
          <w:p w14:paraId="07F54199" w14:textId="77777777" w:rsidR="00C27EDA" w:rsidRDefault="00C661FB" w:rsidP="00CB36C9">
            <w:r>
              <w:t>1989</w:t>
            </w:r>
          </w:p>
        </w:tc>
        <w:tc>
          <w:tcPr>
            <w:tcW w:w="1812" w:type="dxa"/>
          </w:tcPr>
          <w:p w14:paraId="66E23537" w14:textId="77777777" w:rsidR="00C27EDA" w:rsidRDefault="00C27EDA" w:rsidP="00CB36C9"/>
        </w:tc>
        <w:tc>
          <w:tcPr>
            <w:tcW w:w="1813" w:type="dxa"/>
          </w:tcPr>
          <w:p w14:paraId="0F206663" w14:textId="77777777" w:rsidR="00C27EDA" w:rsidRDefault="00C27EDA" w:rsidP="00CB36C9"/>
        </w:tc>
        <w:tc>
          <w:tcPr>
            <w:tcW w:w="1813" w:type="dxa"/>
          </w:tcPr>
          <w:p w14:paraId="69048A8D" w14:textId="77777777" w:rsidR="00C27EDA" w:rsidRDefault="00C27EDA" w:rsidP="00CB36C9"/>
        </w:tc>
      </w:tr>
      <w:tr w:rsidR="00C27EDA" w14:paraId="4BA52CBC" w14:textId="77777777" w:rsidTr="00CB36C9">
        <w:tc>
          <w:tcPr>
            <w:tcW w:w="1812" w:type="dxa"/>
          </w:tcPr>
          <w:p w14:paraId="493DBC67" w14:textId="77777777" w:rsidR="00C27EDA" w:rsidRDefault="00C661FB" w:rsidP="00CB36C9">
            <w:r>
              <w:t>105.6</w:t>
            </w:r>
          </w:p>
        </w:tc>
        <w:tc>
          <w:tcPr>
            <w:tcW w:w="1812" w:type="dxa"/>
          </w:tcPr>
          <w:p w14:paraId="60719601" w14:textId="77777777" w:rsidR="00C27EDA" w:rsidRDefault="005D6A3B" w:rsidP="00CB36C9">
            <w:r>
              <w:t>1989 - 1991</w:t>
            </w:r>
          </w:p>
        </w:tc>
        <w:tc>
          <w:tcPr>
            <w:tcW w:w="1812" w:type="dxa"/>
          </w:tcPr>
          <w:p w14:paraId="0094955C" w14:textId="77777777" w:rsidR="00C27EDA" w:rsidRDefault="005D6A3B" w:rsidP="00CB36C9">
            <w:r>
              <w:t>2</w:t>
            </w:r>
          </w:p>
        </w:tc>
        <w:tc>
          <w:tcPr>
            <w:tcW w:w="1813" w:type="dxa"/>
          </w:tcPr>
          <w:p w14:paraId="5F329A99" w14:textId="77777777" w:rsidR="00C27EDA" w:rsidRDefault="00C27EDA" w:rsidP="00CB36C9"/>
        </w:tc>
        <w:tc>
          <w:tcPr>
            <w:tcW w:w="1813" w:type="dxa"/>
          </w:tcPr>
          <w:p w14:paraId="3361D7EB" w14:textId="77777777" w:rsidR="00C27EDA" w:rsidRDefault="00C27EDA" w:rsidP="00CB36C9"/>
        </w:tc>
      </w:tr>
      <w:tr w:rsidR="00C27EDA" w14:paraId="207F7A9A" w14:textId="77777777" w:rsidTr="00CB36C9">
        <w:tc>
          <w:tcPr>
            <w:tcW w:w="1812" w:type="dxa"/>
          </w:tcPr>
          <w:p w14:paraId="1AB20463" w14:textId="77777777" w:rsidR="00C27EDA" w:rsidRDefault="005D6A3B" w:rsidP="00CB36C9">
            <w:r>
              <w:t xml:space="preserve">105 </w:t>
            </w:r>
          </w:p>
        </w:tc>
        <w:tc>
          <w:tcPr>
            <w:tcW w:w="1812" w:type="dxa"/>
          </w:tcPr>
          <w:p w14:paraId="3A5F0682" w14:textId="77777777" w:rsidR="00C27EDA" w:rsidRDefault="005D6A3B" w:rsidP="00CB36C9">
            <w:r>
              <w:t>1991 - 1993</w:t>
            </w:r>
          </w:p>
        </w:tc>
        <w:tc>
          <w:tcPr>
            <w:tcW w:w="1812" w:type="dxa"/>
          </w:tcPr>
          <w:p w14:paraId="6A897A12" w14:textId="77777777" w:rsidR="00C27EDA" w:rsidRDefault="00C27EDA" w:rsidP="00CB36C9"/>
        </w:tc>
        <w:tc>
          <w:tcPr>
            <w:tcW w:w="1813" w:type="dxa"/>
          </w:tcPr>
          <w:p w14:paraId="371D045E" w14:textId="77777777" w:rsidR="00C27EDA" w:rsidRDefault="00C27EDA" w:rsidP="00CB36C9"/>
        </w:tc>
        <w:tc>
          <w:tcPr>
            <w:tcW w:w="1813" w:type="dxa"/>
          </w:tcPr>
          <w:p w14:paraId="6F3D5F57" w14:textId="77777777" w:rsidR="00C27EDA" w:rsidRDefault="00C27EDA" w:rsidP="00CB36C9"/>
        </w:tc>
      </w:tr>
      <w:bookmarkEnd w:id="1"/>
      <w:tr w:rsidR="00CD3408" w14:paraId="2FCEFCD2" w14:textId="77777777" w:rsidTr="00CB36C9">
        <w:tc>
          <w:tcPr>
            <w:tcW w:w="1812" w:type="dxa"/>
          </w:tcPr>
          <w:p w14:paraId="558F324C" w14:textId="77777777" w:rsidR="00CD3408" w:rsidRDefault="005D6A3B" w:rsidP="00CB36C9">
            <w:r>
              <w:t xml:space="preserve">105 </w:t>
            </w:r>
          </w:p>
        </w:tc>
        <w:tc>
          <w:tcPr>
            <w:tcW w:w="1812" w:type="dxa"/>
          </w:tcPr>
          <w:p w14:paraId="71896AF8" w14:textId="77777777" w:rsidR="00CD3408" w:rsidRDefault="005D6A3B" w:rsidP="00CB36C9">
            <w:r>
              <w:t>1980 - 1987</w:t>
            </w:r>
          </w:p>
        </w:tc>
        <w:tc>
          <w:tcPr>
            <w:tcW w:w="1812" w:type="dxa"/>
          </w:tcPr>
          <w:p w14:paraId="3FD9925F" w14:textId="77777777" w:rsidR="00CD3408" w:rsidRDefault="00CD3408" w:rsidP="00CB36C9"/>
        </w:tc>
        <w:tc>
          <w:tcPr>
            <w:tcW w:w="1813" w:type="dxa"/>
          </w:tcPr>
          <w:p w14:paraId="18D11E1B" w14:textId="77777777" w:rsidR="00CD3408" w:rsidRDefault="00CD3408" w:rsidP="00CB36C9"/>
        </w:tc>
        <w:tc>
          <w:tcPr>
            <w:tcW w:w="1813" w:type="dxa"/>
          </w:tcPr>
          <w:p w14:paraId="297CB240" w14:textId="77777777" w:rsidR="00CD3408" w:rsidRDefault="00CD3408" w:rsidP="00CB36C9"/>
        </w:tc>
      </w:tr>
      <w:tr w:rsidR="00CD3408" w14:paraId="47431F17" w14:textId="77777777" w:rsidTr="00CB36C9">
        <w:trPr>
          <w:trHeight w:val="408"/>
        </w:trPr>
        <w:tc>
          <w:tcPr>
            <w:tcW w:w="1812" w:type="dxa"/>
          </w:tcPr>
          <w:p w14:paraId="32C5C747" w14:textId="77777777" w:rsidR="00CD3408" w:rsidRDefault="005D6A3B" w:rsidP="00CB36C9">
            <w:r>
              <w:t>105.9 – 138.7</w:t>
            </w:r>
          </w:p>
        </w:tc>
        <w:tc>
          <w:tcPr>
            <w:tcW w:w="1812" w:type="dxa"/>
          </w:tcPr>
          <w:p w14:paraId="687AB11A" w14:textId="77777777" w:rsidR="00CD3408" w:rsidRDefault="005D6A3B" w:rsidP="00CB36C9">
            <w:r>
              <w:t>1979 - 1993</w:t>
            </w:r>
          </w:p>
        </w:tc>
        <w:tc>
          <w:tcPr>
            <w:tcW w:w="1812" w:type="dxa"/>
          </w:tcPr>
          <w:p w14:paraId="45E92922" w14:textId="77777777" w:rsidR="00CD3408" w:rsidRDefault="00CD3408" w:rsidP="00CB36C9"/>
        </w:tc>
        <w:tc>
          <w:tcPr>
            <w:tcW w:w="1813" w:type="dxa"/>
          </w:tcPr>
          <w:p w14:paraId="1CDBCC67" w14:textId="77777777" w:rsidR="00CD3408" w:rsidRDefault="00CD3408" w:rsidP="00CB36C9"/>
        </w:tc>
        <w:tc>
          <w:tcPr>
            <w:tcW w:w="1813" w:type="dxa"/>
          </w:tcPr>
          <w:p w14:paraId="373D5719" w14:textId="77777777" w:rsidR="00CD3408" w:rsidRDefault="00CD3408" w:rsidP="00CB36C9"/>
        </w:tc>
      </w:tr>
      <w:tr w:rsidR="00CD3408" w14:paraId="0E390074" w14:textId="77777777" w:rsidTr="00CB36C9">
        <w:tc>
          <w:tcPr>
            <w:tcW w:w="1812" w:type="dxa"/>
          </w:tcPr>
          <w:p w14:paraId="750C9A5B" w14:textId="77777777" w:rsidR="00CD3408" w:rsidRDefault="005D6A3B" w:rsidP="00CB36C9">
            <w:r>
              <w:t xml:space="preserve">105 </w:t>
            </w:r>
          </w:p>
        </w:tc>
        <w:tc>
          <w:tcPr>
            <w:tcW w:w="1812" w:type="dxa"/>
          </w:tcPr>
          <w:p w14:paraId="7F8A8F90" w14:textId="77777777" w:rsidR="00CD3408" w:rsidRDefault="005D6A3B" w:rsidP="00CB36C9">
            <w:r>
              <w:t>1979 - ?</w:t>
            </w:r>
          </w:p>
        </w:tc>
        <w:tc>
          <w:tcPr>
            <w:tcW w:w="1812" w:type="dxa"/>
          </w:tcPr>
          <w:p w14:paraId="01B286EB" w14:textId="77777777" w:rsidR="00CD3408" w:rsidRDefault="00CD3408" w:rsidP="00CB36C9"/>
        </w:tc>
        <w:tc>
          <w:tcPr>
            <w:tcW w:w="1813" w:type="dxa"/>
          </w:tcPr>
          <w:p w14:paraId="38EEA5BC" w14:textId="77777777" w:rsidR="00CD3408" w:rsidRDefault="00CD3408" w:rsidP="00CB36C9"/>
        </w:tc>
        <w:tc>
          <w:tcPr>
            <w:tcW w:w="1813" w:type="dxa"/>
          </w:tcPr>
          <w:p w14:paraId="3658F843" w14:textId="77777777" w:rsidR="00CD3408" w:rsidRDefault="00CD3408" w:rsidP="00CB36C9"/>
        </w:tc>
      </w:tr>
      <w:tr w:rsidR="00CD3408" w14:paraId="6FCDD18A" w14:textId="77777777" w:rsidTr="00CB36C9">
        <w:tc>
          <w:tcPr>
            <w:tcW w:w="1812" w:type="dxa"/>
          </w:tcPr>
          <w:p w14:paraId="3BD31B03" w14:textId="77777777" w:rsidR="00CD3408" w:rsidRDefault="00CD3408" w:rsidP="00CB36C9"/>
        </w:tc>
        <w:tc>
          <w:tcPr>
            <w:tcW w:w="1812" w:type="dxa"/>
          </w:tcPr>
          <w:p w14:paraId="2CC016C3" w14:textId="77777777" w:rsidR="00CD3408" w:rsidRDefault="00CD3408" w:rsidP="00CB36C9"/>
        </w:tc>
        <w:tc>
          <w:tcPr>
            <w:tcW w:w="1812" w:type="dxa"/>
          </w:tcPr>
          <w:p w14:paraId="6035F40E" w14:textId="77777777" w:rsidR="00CD3408" w:rsidRDefault="00CD3408" w:rsidP="00CB36C9"/>
        </w:tc>
        <w:tc>
          <w:tcPr>
            <w:tcW w:w="1813" w:type="dxa"/>
          </w:tcPr>
          <w:p w14:paraId="10E0A64A" w14:textId="77777777" w:rsidR="00CD3408" w:rsidRDefault="00CD3408" w:rsidP="00CB36C9"/>
        </w:tc>
        <w:tc>
          <w:tcPr>
            <w:tcW w:w="1813" w:type="dxa"/>
          </w:tcPr>
          <w:p w14:paraId="15581943" w14:textId="77777777" w:rsidR="00CD3408" w:rsidRDefault="00CD3408" w:rsidP="00CB36C9"/>
        </w:tc>
      </w:tr>
      <w:tr w:rsidR="00CD3408" w14:paraId="3F0B8366" w14:textId="77777777" w:rsidTr="00CB36C9">
        <w:tc>
          <w:tcPr>
            <w:tcW w:w="1812" w:type="dxa"/>
          </w:tcPr>
          <w:p w14:paraId="45EC8FCC" w14:textId="77777777" w:rsidR="00CD3408" w:rsidRDefault="00CD3408" w:rsidP="00CB36C9"/>
        </w:tc>
        <w:tc>
          <w:tcPr>
            <w:tcW w:w="1812" w:type="dxa"/>
          </w:tcPr>
          <w:p w14:paraId="1F5557E8" w14:textId="77777777" w:rsidR="00CD3408" w:rsidRDefault="00CD3408" w:rsidP="00CB36C9"/>
        </w:tc>
        <w:tc>
          <w:tcPr>
            <w:tcW w:w="1812" w:type="dxa"/>
          </w:tcPr>
          <w:p w14:paraId="281A2E1C" w14:textId="77777777" w:rsidR="00CD3408" w:rsidRDefault="00CD3408" w:rsidP="00CB36C9"/>
        </w:tc>
        <w:tc>
          <w:tcPr>
            <w:tcW w:w="1813" w:type="dxa"/>
          </w:tcPr>
          <w:p w14:paraId="0F679EF3" w14:textId="77777777" w:rsidR="00CD3408" w:rsidRDefault="00CD3408" w:rsidP="00CB36C9"/>
        </w:tc>
        <w:tc>
          <w:tcPr>
            <w:tcW w:w="1813" w:type="dxa"/>
          </w:tcPr>
          <w:p w14:paraId="15497B4A" w14:textId="77777777" w:rsidR="00CD3408" w:rsidRDefault="00CD3408" w:rsidP="00CB36C9"/>
        </w:tc>
      </w:tr>
      <w:tr w:rsidR="00CD3408" w14:paraId="703536ED" w14:textId="77777777" w:rsidTr="00CB36C9">
        <w:tc>
          <w:tcPr>
            <w:tcW w:w="1812" w:type="dxa"/>
          </w:tcPr>
          <w:p w14:paraId="37BCBEC4" w14:textId="77777777" w:rsidR="00CD3408" w:rsidRDefault="00CD3408" w:rsidP="00CB36C9"/>
        </w:tc>
        <w:tc>
          <w:tcPr>
            <w:tcW w:w="1812" w:type="dxa"/>
          </w:tcPr>
          <w:p w14:paraId="5EEF2F75" w14:textId="77777777" w:rsidR="00CD3408" w:rsidRDefault="00CD3408" w:rsidP="00CB36C9"/>
        </w:tc>
        <w:tc>
          <w:tcPr>
            <w:tcW w:w="1812" w:type="dxa"/>
          </w:tcPr>
          <w:p w14:paraId="18FC7592" w14:textId="77777777" w:rsidR="00CD3408" w:rsidRDefault="00CD3408" w:rsidP="00CB36C9"/>
        </w:tc>
        <w:tc>
          <w:tcPr>
            <w:tcW w:w="1813" w:type="dxa"/>
          </w:tcPr>
          <w:p w14:paraId="28372241" w14:textId="77777777" w:rsidR="00CD3408" w:rsidRDefault="00CD3408" w:rsidP="00CB36C9"/>
        </w:tc>
        <w:tc>
          <w:tcPr>
            <w:tcW w:w="1813" w:type="dxa"/>
          </w:tcPr>
          <w:p w14:paraId="6629E4A3" w14:textId="77777777" w:rsidR="00CD3408" w:rsidRDefault="00CD3408" w:rsidP="00CB36C9"/>
        </w:tc>
      </w:tr>
    </w:tbl>
    <w:p w14:paraId="448909A6" w14:textId="77777777" w:rsidR="00C27EDA" w:rsidRDefault="00C27EDA" w:rsidP="00C27EDA"/>
    <w:p w14:paraId="58440057" w14:textId="77777777" w:rsidR="00C27EDA" w:rsidRDefault="00C27EDA" w:rsidP="00C27EDA"/>
    <w:p w14:paraId="43CDFE0B" w14:textId="77777777" w:rsidR="003344C3" w:rsidRDefault="003344C3" w:rsidP="0048500F"/>
    <w:sectPr w:rsidR="00334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13"/>
    <w:rsid w:val="00033813"/>
    <w:rsid w:val="001A502D"/>
    <w:rsid w:val="002263F5"/>
    <w:rsid w:val="003344C3"/>
    <w:rsid w:val="00453865"/>
    <w:rsid w:val="0048500F"/>
    <w:rsid w:val="005D6A3B"/>
    <w:rsid w:val="007C7FCE"/>
    <w:rsid w:val="007D5613"/>
    <w:rsid w:val="00A044A4"/>
    <w:rsid w:val="00A93125"/>
    <w:rsid w:val="00BC6014"/>
    <w:rsid w:val="00BF3844"/>
    <w:rsid w:val="00C27EDA"/>
    <w:rsid w:val="00C661FB"/>
    <w:rsid w:val="00CD3408"/>
    <w:rsid w:val="00D6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22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22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Arkiv safe venstre_ny</Template>
  <TotalTime>2</TotalTime>
  <Pages>4</Pages>
  <Words>526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Aslaug Iversen</dc:creator>
  <cp:keywords/>
  <dc:description/>
  <cp:lastModifiedBy>Aslaug Iversen</cp:lastModifiedBy>
  <cp:revision>1</cp:revision>
  <dcterms:created xsi:type="dcterms:W3CDTF">2022-04-11T11:11:00Z</dcterms:created>
  <dcterms:modified xsi:type="dcterms:W3CDTF">2022-04-11T11:13:00Z</dcterms:modified>
</cp:coreProperties>
</file>